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313242" w14:textId="491D2DCA" w:rsidR="009447EF" w:rsidRPr="008449D5" w:rsidRDefault="009447EF" w:rsidP="009447EF">
      <w:pPr>
        <w:pStyle w:val="Titre2"/>
        <w:jc w:val="both"/>
      </w:pPr>
      <w:bookmarkStart w:id="0" w:name="_Toc528247111"/>
      <w:bookmarkStart w:id="1" w:name="_Toc426988659"/>
      <w:bookmarkStart w:id="2" w:name="_Toc426989153"/>
      <w:bookmarkStart w:id="3" w:name="_Toc535978133"/>
      <w:bookmarkStart w:id="4" w:name="_Toc536413013"/>
      <w:r w:rsidRPr="008449D5">
        <w:t>Engagement d’exactitude des réponses</w:t>
      </w:r>
      <w:bookmarkEnd w:id="0"/>
    </w:p>
    <w:p w14:paraId="70620230" w14:textId="77777777" w:rsidR="009447EF" w:rsidRPr="008449D5" w:rsidRDefault="009447EF" w:rsidP="009447EF">
      <w:pPr>
        <w:jc w:val="both"/>
      </w:pPr>
    </w:p>
    <w:p w14:paraId="7AFAE126" w14:textId="77777777" w:rsidR="009447EF" w:rsidRPr="008449D5" w:rsidRDefault="009447EF" w:rsidP="009447EF">
      <w:pPr>
        <w:jc w:val="both"/>
      </w:pPr>
    </w:p>
    <w:p w14:paraId="059C566F" w14:textId="77777777" w:rsidR="009447EF" w:rsidRPr="008449D5" w:rsidRDefault="009447EF" w:rsidP="009447EF">
      <w:pPr>
        <w:jc w:val="both"/>
      </w:pPr>
    </w:p>
    <w:p w14:paraId="59AC9BE4" w14:textId="12F86B45" w:rsidR="009447EF" w:rsidRPr="008449D5" w:rsidRDefault="009447EF" w:rsidP="009447EF">
      <w:pPr>
        <w:jc w:val="both"/>
      </w:pPr>
      <w:r w:rsidRPr="008449D5">
        <w:t xml:space="preserve">Je soussigné(e), ___________________________________ agissant en qualité de ___________________________ de la </w:t>
      </w:r>
      <w:r>
        <w:t>s</w:t>
      </w:r>
      <w:r w:rsidRPr="008449D5">
        <w:t>ociété _____________________________________  dont le siège social est à _________________________ inscrit  au registre du commerce de ___________________ sous le numéro ________________________________, garantit l’exactitude des réponses portées sur le présent dossier de participation</w:t>
      </w:r>
      <w:r w:rsidR="00FE3DAC">
        <w:t xml:space="preserve"> pour la procédure formalisée </w:t>
      </w:r>
      <w:r w:rsidR="00397C02">
        <w:t>Solution de paiement</w:t>
      </w:r>
      <w:r w:rsidR="00441256">
        <w:t>s</w:t>
      </w:r>
      <w:r w:rsidR="00397C02">
        <w:t xml:space="preserve"> et signature</w:t>
      </w:r>
      <w:r w:rsidR="00441256">
        <w:t>s</w:t>
      </w:r>
      <w:r w:rsidR="00397C02">
        <w:t xml:space="preserve"> électronique</w:t>
      </w:r>
      <w:r w:rsidR="00441256">
        <w:t>s</w:t>
      </w:r>
      <w:r w:rsidRPr="008449D5">
        <w:t>.</w:t>
      </w:r>
    </w:p>
    <w:p w14:paraId="4DE5632D" w14:textId="77777777" w:rsidR="009447EF" w:rsidRPr="008449D5" w:rsidRDefault="009447EF" w:rsidP="009447EF">
      <w:pPr>
        <w:jc w:val="both"/>
      </w:pPr>
    </w:p>
    <w:p w14:paraId="741A9E05" w14:textId="77777777" w:rsidR="009447EF" w:rsidRPr="008449D5" w:rsidRDefault="009447EF" w:rsidP="009447EF">
      <w:pPr>
        <w:jc w:val="both"/>
      </w:pPr>
      <w:r w:rsidRPr="008449D5">
        <w:t>Tout changement dans la nature des réponses intervenant au cours de cette affaire devra être formellement notifié à GRDF.</w:t>
      </w:r>
    </w:p>
    <w:p w14:paraId="3C2D1C81" w14:textId="77777777" w:rsidR="009447EF" w:rsidRPr="008449D5" w:rsidRDefault="009447EF" w:rsidP="009447EF"/>
    <w:p w14:paraId="29AB4FEA" w14:textId="77777777" w:rsidR="009447EF" w:rsidRPr="008449D5" w:rsidRDefault="009447EF" w:rsidP="009447EF"/>
    <w:p w14:paraId="2C258FB0" w14:textId="77777777" w:rsidR="009447EF" w:rsidRPr="008449D5" w:rsidRDefault="009447EF" w:rsidP="009447EF">
      <w:r w:rsidRPr="008449D5">
        <w:t xml:space="preserve">Cachet </w:t>
      </w:r>
      <w:r>
        <w:t>du Candidat</w:t>
      </w:r>
    </w:p>
    <w:p w14:paraId="380617F3" w14:textId="77777777" w:rsidR="009447EF" w:rsidRPr="008449D5" w:rsidRDefault="009447EF" w:rsidP="009447EF">
      <w:r w:rsidRPr="008449D5">
        <w:t>A : _________________________</w:t>
      </w:r>
    </w:p>
    <w:p w14:paraId="5CD183EA" w14:textId="77777777" w:rsidR="009447EF" w:rsidRPr="008449D5" w:rsidRDefault="009447EF" w:rsidP="009447EF">
      <w:r w:rsidRPr="008449D5">
        <w:t>Le : ______/________/_________</w:t>
      </w:r>
    </w:p>
    <w:p w14:paraId="6CBEA283" w14:textId="77777777" w:rsidR="009447EF" w:rsidRPr="008449D5" w:rsidRDefault="009447EF" w:rsidP="009447EF"/>
    <w:p w14:paraId="686D7B1E" w14:textId="77777777" w:rsidR="009447EF" w:rsidRPr="008449D5" w:rsidRDefault="009447EF" w:rsidP="009447EF">
      <w:r w:rsidRPr="008449D5">
        <w:t>Signature</w:t>
      </w:r>
    </w:p>
    <w:bookmarkEnd w:id="1"/>
    <w:bookmarkEnd w:id="2"/>
    <w:bookmarkEnd w:id="3"/>
    <w:bookmarkEnd w:id="4"/>
    <w:p w14:paraId="203520AA" w14:textId="1B30A4FD" w:rsidR="00F467BC" w:rsidRPr="008449D5" w:rsidRDefault="00F467BC" w:rsidP="009447EF">
      <w:pPr>
        <w:rPr>
          <w:color w:val="FFFFFF" w:themeColor="background1"/>
          <w:spacing w:val="15"/>
          <w:sz w:val="24"/>
        </w:rPr>
      </w:pPr>
    </w:p>
    <w:sectPr w:rsidR="00F467BC" w:rsidRPr="008449D5" w:rsidSect="008E212A">
      <w:headerReference w:type="default" r:id="rId11"/>
      <w:footerReference w:type="default" r:id="rId12"/>
      <w:footerReference w:type="first" r:id="rId13"/>
      <w:type w:val="continuous"/>
      <w:pgSz w:w="11906" w:h="16838" w:code="9"/>
      <w:pgMar w:top="1021" w:right="1276" w:bottom="567" w:left="1304" w:header="567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8AFEE0" w14:textId="77777777" w:rsidR="00E439D1" w:rsidRDefault="00E439D1" w:rsidP="00BB63D0">
      <w:r>
        <w:separator/>
      </w:r>
    </w:p>
  </w:endnote>
  <w:endnote w:type="continuationSeparator" w:id="0">
    <w:p w14:paraId="4E4D5EB9" w14:textId="77777777" w:rsidR="00E439D1" w:rsidRDefault="00E439D1" w:rsidP="00BB63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venir LT Std 55 Roman">
    <w:altName w:val="Calibri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venir LT Std 65 Medium">
    <w:altName w:val="Calibri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venir LT Std 35 Light">
    <w:altName w:val="Calibri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5019B8" w14:textId="77777777" w:rsidR="002745E6" w:rsidRDefault="002745E6">
    <w:pPr>
      <w:pStyle w:val="Pieddepage"/>
    </w:pPr>
  </w:p>
  <w:p w14:paraId="77F74FC7" w14:textId="77777777" w:rsidR="002745E6" w:rsidRDefault="002745E6">
    <w:pPr>
      <w:pStyle w:val="Pieddepage"/>
    </w:pPr>
  </w:p>
  <w:p w14:paraId="65BC7E60" w14:textId="77777777" w:rsidR="002745E6" w:rsidRDefault="002745E6">
    <w:pPr>
      <w:pStyle w:val="Pieddepage"/>
    </w:pPr>
  </w:p>
  <w:p w14:paraId="0B491719" w14:textId="5CF35E76" w:rsidR="002745E6" w:rsidRDefault="002745E6">
    <w:pPr>
      <w:pStyle w:val="Pieddepage"/>
    </w:pPr>
    <w:r w:rsidRPr="00590070"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F5FAE90" wp14:editId="03011E48">
              <wp:simplePos x="0" y="0"/>
              <wp:positionH relativeFrom="page">
                <wp:posOffset>6924040</wp:posOffset>
              </wp:positionH>
              <wp:positionV relativeFrom="page">
                <wp:posOffset>10239375</wp:posOffset>
              </wp:positionV>
              <wp:extent cx="360045" cy="144145"/>
              <wp:effectExtent l="0" t="0" r="254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0045" cy="1441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bg2">
                                <a:lumMod val="100000"/>
                                <a:lumOff val="0"/>
                                <a:alpha val="5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CEA1B6F" w14:textId="0A63A7FB" w:rsidR="002745E6" w:rsidRPr="00A559CE" w:rsidRDefault="002745E6" w:rsidP="005C6612">
                          <w:pPr>
                            <w:pStyle w:val="Pagination"/>
                            <w:rPr>
                              <w:color w:val="A6A6A6" w:themeColor="background1" w:themeShade="A6"/>
                            </w:rPr>
                          </w:pPr>
                          <w:r w:rsidRPr="00A559CE">
                            <w:rPr>
                              <w:color w:val="A6A6A6" w:themeColor="background1" w:themeShade="A6"/>
                            </w:rPr>
                            <w:fldChar w:fldCharType="begin"/>
                          </w:r>
                          <w:r w:rsidRPr="00A559CE">
                            <w:rPr>
                              <w:color w:val="A6A6A6" w:themeColor="background1" w:themeShade="A6"/>
                            </w:rPr>
                            <w:instrText xml:space="preserve"> PAGE   \* MERGEFORMAT </w:instrText>
                          </w:r>
                          <w:r w:rsidRPr="00A559CE">
                            <w:rPr>
                              <w:color w:val="A6A6A6" w:themeColor="background1" w:themeShade="A6"/>
                            </w:rPr>
                            <w:fldChar w:fldCharType="separate"/>
                          </w:r>
                          <w:r>
                            <w:rPr>
                              <w:noProof/>
                              <w:color w:val="A6A6A6" w:themeColor="background1" w:themeShade="A6"/>
                            </w:rPr>
                            <w:t>9</w:t>
                          </w:r>
                          <w:r w:rsidRPr="00A559CE">
                            <w:rPr>
                              <w:color w:val="A6A6A6" w:themeColor="background1" w:themeShade="A6"/>
                            </w:rPr>
                            <w:fldChar w:fldCharType="end"/>
                          </w:r>
                          <w:r w:rsidRPr="00A559CE">
                            <w:rPr>
                              <w:color w:val="A6A6A6" w:themeColor="background1" w:themeShade="A6"/>
                            </w:rPr>
                            <w:t>/</w:t>
                          </w:r>
                          <w:r>
                            <w:rPr>
                              <w:noProof/>
                              <w:color w:val="A6A6A6" w:themeColor="background1" w:themeShade="A6"/>
                            </w:rPr>
                            <w:fldChar w:fldCharType="begin"/>
                          </w:r>
                          <w:r>
                            <w:rPr>
                              <w:noProof/>
                              <w:color w:val="A6A6A6" w:themeColor="background1" w:themeShade="A6"/>
                            </w:rPr>
                            <w:instrText xml:space="preserve"> NUMPAGES   \* MERGEFORMAT </w:instrText>
                          </w:r>
                          <w:r>
                            <w:rPr>
                              <w:noProof/>
                              <w:color w:val="A6A6A6" w:themeColor="background1" w:themeShade="A6"/>
                            </w:rPr>
                            <w:fldChar w:fldCharType="separate"/>
                          </w:r>
                          <w:r>
                            <w:rPr>
                              <w:noProof/>
                              <w:color w:val="A6A6A6" w:themeColor="background1" w:themeShade="A6"/>
                            </w:rPr>
                            <w:t>16</w:t>
                          </w:r>
                          <w:r>
                            <w:rPr>
                              <w:noProof/>
                              <w:color w:val="A6A6A6" w:themeColor="background1" w:themeShade="A6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F5FAE9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45.2pt;margin-top:806.25pt;width:28.35pt;height:11.3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" filled="f" fillcolor="#ccccc6 [3214]" stroked="f">
              <v:fill opacity="32896f"/>
              <v:textbox inset="0,0,0,0">
                <w:txbxContent>
                  <w:p w14:paraId="3CEA1B6F" w14:textId="0A63A7FB" w:rsidR="002745E6" w:rsidRPr="00A559CE" w:rsidRDefault="002745E6" w:rsidP="005C6612">
                    <w:pPr>
                      <w:pStyle w:val="Pagination"/>
                      <w:rPr>
                        <w:color w:val="A6A6A6" w:themeColor="background1" w:themeShade="A6"/>
                      </w:rPr>
                    </w:pPr>
                    <w:r w:rsidRPr="00A559CE">
                      <w:rPr>
                        <w:color w:val="A6A6A6" w:themeColor="background1" w:themeShade="A6"/>
                      </w:rPr>
                      <w:fldChar w:fldCharType="begin"/>
                    </w:r>
                    <w:r w:rsidRPr="00A559CE">
                      <w:rPr>
                        <w:color w:val="A6A6A6" w:themeColor="background1" w:themeShade="A6"/>
                      </w:rPr>
                      <w:instrText xml:space="preserve"> PAGE   \* MERGEFORMAT </w:instrText>
                    </w:r>
                    <w:r w:rsidRPr="00A559CE">
                      <w:rPr>
                        <w:color w:val="A6A6A6" w:themeColor="background1" w:themeShade="A6"/>
                      </w:rPr>
                      <w:fldChar w:fldCharType="separate"/>
                    </w:r>
                    <w:r>
                      <w:rPr>
                        <w:noProof/>
                        <w:color w:val="A6A6A6" w:themeColor="background1" w:themeShade="A6"/>
                      </w:rPr>
                      <w:t>9</w:t>
                    </w:r>
                    <w:r w:rsidRPr="00A559CE">
                      <w:rPr>
                        <w:color w:val="A6A6A6" w:themeColor="background1" w:themeShade="A6"/>
                      </w:rPr>
                      <w:fldChar w:fldCharType="end"/>
                    </w:r>
                    <w:r w:rsidRPr="00A559CE">
                      <w:rPr>
                        <w:color w:val="A6A6A6" w:themeColor="background1" w:themeShade="A6"/>
                      </w:rPr>
                      <w:t>/</w:t>
                    </w:r>
                    <w:r>
                      <w:rPr>
                        <w:noProof/>
                        <w:color w:val="A6A6A6" w:themeColor="background1" w:themeShade="A6"/>
                      </w:rPr>
                      <w:fldChar w:fldCharType="begin"/>
                    </w:r>
                    <w:r>
                      <w:rPr>
                        <w:noProof/>
                        <w:color w:val="A6A6A6" w:themeColor="background1" w:themeShade="A6"/>
                      </w:rPr>
                      <w:instrText xml:space="preserve"> NUMPAGES   \* MERGEFORMAT </w:instrText>
                    </w:r>
                    <w:r>
                      <w:rPr>
                        <w:noProof/>
                        <w:color w:val="A6A6A6" w:themeColor="background1" w:themeShade="A6"/>
                      </w:rPr>
                      <w:fldChar w:fldCharType="separate"/>
                    </w:r>
                    <w:r>
                      <w:rPr>
                        <w:noProof/>
                        <w:color w:val="A6A6A6" w:themeColor="background1" w:themeShade="A6"/>
                      </w:rPr>
                      <w:t>16</w:t>
                    </w:r>
                    <w:r>
                      <w:rPr>
                        <w:noProof/>
                        <w:color w:val="A6A6A6" w:themeColor="background1" w:themeShade="A6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1907" w:type="dxa"/>
      <w:tblInd w:w="-1289" w:type="dxa"/>
      <w:tblLayout w:type="fixed"/>
      <w:tblLook w:val="04A0" w:firstRow="1" w:lastRow="0" w:firstColumn="1" w:lastColumn="0" w:noHBand="0" w:noVBand="1"/>
    </w:tblPr>
    <w:tblGrid>
      <w:gridCol w:w="10474"/>
      <w:gridCol w:w="1433"/>
    </w:tblGrid>
    <w:tr w:rsidR="002745E6" w:rsidRPr="00274D2C" w14:paraId="3BCD5F64" w14:textId="77777777" w:rsidTr="00F46B2A">
      <w:trPr>
        <w:trHeight w:val="357"/>
      </w:trPr>
      <w:tc>
        <w:tcPr>
          <w:tcW w:w="10474" w:type="dxa"/>
          <w:shd w:val="clear" w:color="auto" w:fill="auto"/>
          <w:vAlign w:val="bottom"/>
        </w:tcPr>
        <w:p w14:paraId="57B0AC92" w14:textId="26F349FA" w:rsidR="002745E6" w:rsidRPr="00590070" w:rsidRDefault="002745E6" w:rsidP="00126C91">
          <w:pPr>
            <w:pStyle w:val="Informationspieddepage"/>
            <w:framePr w:w="0" w:hRule="auto" w:wrap="auto" w:vAnchor="margin" w:hAnchor="text" w:yAlign="inline"/>
          </w:pPr>
        </w:p>
      </w:tc>
      <w:tc>
        <w:tcPr>
          <w:tcW w:w="1433" w:type="dxa"/>
        </w:tcPr>
        <w:p w14:paraId="2FD93B86" w14:textId="77777777" w:rsidR="002745E6" w:rsidRPr="00274D2C" w:rsidRDefault="002745E6" w:rsidP="00126C91">
          <w:pPr>
            <w:rPr>
              <w:highlight w:val="yellow"/>
            </w:rPr>
          </w:pPr>
        </w:p>
      </w:tc>
    </w:tr>
  </w:tbl>
  <w:p w14:paraId="1C4BFB78" w14:textId="77777777" w:rsidR="002745E6" w:rsidRDefault="002745E6">
    <w:pPr>
      <w:pStyle w:val="Pieddepage"/>
    </w:pPr>
  </w:p>
  <w:p w14:paraId="29FAF2FA" w14:textId="77777777" w:rsidR="002745E6" w:rsidRDefault="002745E6">
    <w:pPr>
      <w:pStyle w:val="Pieddepage"/>
    </w:pPr>
  </w:p>
  <w:p w14:paraId="1B482622" w14:textId="77777777" w:rsidR="002745E6" w:rsidRDefault="002745E6">
    <w:pPr>
      <w:pStyle w:val="Pieddepage"/>
    </w:pPr>
  </w:p>
  <w:p w14:paraId="39EB9A81" w14:textId="12C5023B" w:rsidR="002745E6" w:rsidRPr="00F46B2A" w:rsidRDefault="00F46B2A" w:rsidP="00F46B2A">
    <w:pPr>
      <w:pStyle w:val="Pieddepage"/>
      <w:jc w:val="center"/>
      <w:rPr>
        <w:color w:val="A6A6A6" w:themeColor="background1" w:themeShade="A6"/>
        <w:sz w:val="14"/>
        <w:szCs w:val="14"/>
      </w:rPr>
    </w:pPr>
    <w:r w:rsidRPr="00F46B2A">
      <w:rPr>
        <w:color w:val="A6A6A6" w:themeColor="background1" w:themeShade="A6"/>
        <w:sz w:val="14"/>
        <w:szCs w:val="14"/>
      </w:rPr>
      <w:t>GRDF - Société Anonyme au capital de 1 800 745 000 euros - Siège social : 6 rue Condorcet - 75009 Paris - RCS : PARIS 444 786 511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2F0073" w14:textId="77777777" w:rsidR="00E439D1" w:rsidRDefault="00E439D1" w:rsidP="00BB63D0">
      <w:r>
        <w:separator/>
      </w:r>
    </w:p>
  </w:footnote>
  <w:footnote w:type="continuationSeparator" w:id="0">
    <w:p w14:paraId="2661B133" w14:textId="77777777" w:rsidR="00E439D1" w:rsidRDefault="00E439D1" w:rsidP="00BB63D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5AEDA1" w14:textId="77777777" w:rsidR="002745E6" w:rsidRDefault="002745E6">
    <w:pPr>
      <w:pStyle w:val="En-tte"/>
    </w:pPr>
  </w:p>
  <w:p w14:paraId="4B5B1209" w14:textId="77777777" w:rsidR="002745E6" w:rsidRDefault="002745E6">
    <w:pPr>
      <w:pStyle w:val="En-tte"/>
    </w:pPr>
  </w:p>
  <w:p w14:paraId="5F09D32E" w14:textId="77777777" w:rsidR="002745E6" w:rsidRDefault="002745E6">
    <w:pPr>
      <w:pStyle w:val="En-tte"/>
    </w:pPr>
  </w:p>
  <w:p w14:paraId="16F76F4B" w14:textId="77777777" w:rsidR="002745E6" w:rsidRDefault="002745E6">
    <w:pPr>
      <w:pStyle w:val="En-tte"/>
    </w:pPr>
  </w:p>
  <w:p w14:paraId="2D755315" w14:textId="77777777" w:rsidR="002745E6" w:rsidRDefault="002745E6">
    <w:pPr>
      <w:pStyle w:val="En-tt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826546"/>
    <w:multiLevelType w:val="singleLevel"/>
    <w:tmpl w:val="0268917E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F79646"/>
        <w:sz w:val="16"/>
        <w:szCs w:val="16"/>
      </w:rPr>
    </w:lvl>
  </w:abstractNum>
  <w:abstractNum w:abstractNumId="1" w15:restartNumberingAfterBreak="0">
    <w:nsid w:val="06080AF0"/>
    <w:multiLevelType w:val="hybridMultilevel"/>
    <w:tmpl w:val="9176D50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FAB200" w:themeColor="accent5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054D08"/>
    <w:multiLevelType w:val="hybridMultilevel"/>
    <w:tmpl w:val="E27E787A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8642329"/>
    <w:multiLevelType w:val="hybridMultilevel"/>
    <w:tmpl w:val="1B6A3226"/>
    <w:lvl w:ilvl="0" w:tplc="468E351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11204B5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A32ABF4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4423AC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300EE53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CA8D2C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F206525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9DAB15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DCAC8A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 w15:restartNumberingAfterBreak="0">
    <w:nsid w:val="0B543BDB"/>
    <w:multiLevelType w:val="hybridMultilevel"/>
    <w:tmpl w:val="AEA0B8FC"/>
    <w:lvl w:ilvl="0" w:tplc="BEBE2610">
      <w:start w:val="12"/>
      <w:numFmt w:val="bullet"/>
      <w:lvlText w:val="-"/>
      <w:lvlJc w:val="left"/>
      <w:pPr>
        <w:ind w:left="720" w:hanging="360"/>
      </w:pPr>
      <w:rPr>
        <w:rFonts w:ascii="Calibri" w:eastAsiaTheme="minorEastAsia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D9C5128"/>
    <w:multiLevelType w:val="hybridMultilevel"/>
    <w:tmpl w:val="1784A60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BC6E7CE">
      <w:numFmt w:val="bullet"/>
      <w:lvlText w:val="•"/>
      <w:lvlJc w:val="left"/>
      <w:pPr>
        <w:ind w:left="1785" w:hanging="705"/>
      </w:pPr>
      <w:rPr>
        <w:rFonts w:ascii="Calibri" w:eastAsia="Times New Roman" w:hAnsi="Calibri" w:cs="Times New Roman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F7D5A37"/>
    <w:multiLevelType w:val="hybridMultilevel"/>
    <w:tmpl w:val="655E4CA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C348A5"/>
    <w:multiLevelType w:val="hybridMultilevel"/>
    <w:tmpl w:val="2F66D9A0"/>
    <w:lvl w:ilvl="0" w:tplc="8B7C7EE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3FAAD4F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5D7A64C8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E416D35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750C52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59CC39E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135C19A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899EDDE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EDA2095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8" w15:restartNumberingAfterBreak="0">
    <w:nsid w:val="191A4360"/>
    <w:multiLevelType w:val="hybridMultilevel"/>
    <w:tmpl w:val="B238BBD8"/>
    <w:lvl w:ilvl="0" w:tplc="186EB492">
      <w:numFmt w:val="bullet"/>
      <w:lvlText w:val="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AEB58B4"/>
    <w:multiLevelType w:val="hybridMultilevel"/>
    <w:tmpl w:val="92AEC65E"/>
    <w:lvl w:ilvl="0" w:tplc="6324F062">
      <w:start w:val="3"/>
      <w:numFmt w:val="bullet"/>
      <w:lvlText w:val="-"/>
      <w:lvlJc w:val="left"/>
      <w:pPr>
        <w:ind w:left="720" w:hanging="360"/>
      </w:pPr>
      <w:rPr>
        <w:rFonts w:ascii="Avenir LT Std 55 Roman" w:eastAsiaTheme="minorHAnsi" w:hAnsi="Avenir LT Std 55 Roman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B151E53"/>
    <w:multiLevelType w:val="hybridMultilevel"/>
    <w:tmpl w:val="1ABE6B14"/>
    <w:lvl w:ilvl="0" w:tplc="77DCC73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8DB61ED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4D80AD16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C8946BA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375E718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A436138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CB6C899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FAF8982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3148AB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1" w15:restartNumberingAfterBreak="0">
    <w:nsid w:val="1B2803B3"/>
    <w:multiLevelType w:val="hybridMultilevel"/>
    <w:tmpl w:val="C2BC2A6E"/>
    <w:lvl w:ilvl="0" w:tplc="53C2B0CA">
      <w:start w:val="14"/>
      <w:numFmt w:val="bullet"/>
      <w:lvlText w:val="-"/>
      <w:lvlJc w:val="left"/>
      <w:pPr>
        <w:ind w:left="720" w:hanging="360"/>
      </w:pPr>
      <w:rPr>
        <w:rFonts w:ascii="Calibri" w:eastAsiaTheme="minorHAnsi" w:hAnsi="Calibri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41D16AE"/>
    <w:multiLevelType w:val="hybridMultilevel"/>
    <w:tmpl w:val="7A3E00DE"/>
    <w:lvl w:ilvl="0" w:tplc="ECD8A17C">
      <w:start w:val="2005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8335FE5"/>
    <w:multiLevelType w:val="hybridMultilevel"/>
    <w:tmpl w:val="4524E462"/>
    <w:lvl w:ilvl="0" w:tplc="6DBE6DF8">
      <w:numFmt w:val="bullet"/>
      <w:lvlText w:val="-"/>
      <w:lvlJc w:val="left"/>
      <w:pPr>
        <w:ind w:left="720" w:hanging="360"/>
      </w:pPr>
      <w:rPr>
        <w:rFonts w:ascii="Avenir LT Std 55 Roman" w:eastAsiaTheme="minorHAnsi" w:hAnsi="Avenir LT Std 55 Roman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EB17BBC"/>
    <w:multiLevelType w:val="hybridMultilevel"/>
    <w:tmpl w:val="4120F85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FAB200" w:themeColor="accent5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EBC27C5"/>
    <w:multiLevelType w:val="hybridMultilevel"/>
    <w:tmpl w:val="553EAFAE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327110C"/>
    <w:multiLevelType w:val="hybridMultilevel"/>
    <w:tmpl w:val="4C720ABE"/>
    <w:lvl w:ilvl="0" w:tplc="0250FBA4">
      <w:start w:val="12"/>
      <w:numFmt w:val="bullet"/>
      <w:lvlText w:val="-"/>
      <w:lvlJc w:val="left"/>
      <w:pPr>
        <w:ind w:left="720" w:hanging="360"/>
      </w:pPr>
      <w:rPr>
        <w:rFonts w:ascii="Calibri" w:eastAsiaTheme="minorEastAsia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36A2D69"/>
    <w:multiLevelType w:val="hybridMultilevel"/>
    <w:tmpl w:val="09BCDA7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4FA0D3F"/>
    <w:multiLevelType w:val="multilevel"/>
    <w:tmpl w:val="0EF0830E"/>
    <w:lvl w:ilvl="0">
      <w:start w:val="1"/>
      <w:numFmt w:val="decimal"/>
      <w:pStyle w:val="Titre2-PMD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decimal"/>
      <w:pStyle w:val="Titre3-PMD"/>
      <w:lvlText w:val="%1.%2"/>
      <w:lvlJc w:val="left"/>
      <w:pPr>
        <w:tabs>
          <w:tab w:val="num" w:pos="0"/>
        </w:tabs>
        <w:ind w:left="0" w:firstLine="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142"/>
        </w:tabs>
        <w:ind w:left="142" w:firstLine="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836"/>
        </w:tabs>
        <w:ind w:left="0" w:firstLine="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0" w:firstLine="0"/>
      </w:pPr>
      <w:rPr>
        <w:rFonts w:hint="default"/>
      </w:rPr>
    </w:lvl>
  </w:abstractNum>
  <w:abstractNum w:abstractNumId="19" w15:restartNumberingAfterBreak="0">
    <w:nsid w:val="35605F57"/>
    <w:multiLevelType w:val="hybridMultilevel"/>
    <w:tmpl w:val="C13A636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9D43E29"/>
    <w:multiLevelType w:val="hybridMultilevel"/>
    <w:tmpl w:val="824050A2"/>
    <w:lvl w:ilvl="0" w:tplc="CA8E240A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FAB200" w:themeColor="accent5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B0A2E9F"/>
    <w:multiLevelType w:val="hybridMultilevel"/>
    <w:tmpl w:val="90AA5FFC"/>
    <w:lvl w:ilvl="0" w:tplc="040C0001">
      <w:start w:val="1"/>
      <w:numFmt w:val="bullet"/>
      <w:lvlText w:val=""/>
      <w:lvlJc w:val="left"/>
      <w:pPr>
        <w:ind w:left="2136" w:hanging="360"/>
      </w:pPr>
      <w:rPr>
        <w:rFonts w:ascii="Symbol" w:hAnsi="Symbol" w:hint="default"/>
        <w:color w:val="00477F"/>
        <w:sz w:val="16"/>
        <w:szCs w:val="16"/>
      </w:rPr>
    </w:lvl>
    <w:lvl w:ilvl="1" w:tplc="040C0003" w:tentative="1">
      <w:start w:val="1"/>
      <w:numFmt w:val="bullet"/>
      <w:lvlText w:val="o"/>
      <w:lvlJc w:val="left"/>
      <w:pPr>
        <w:ind w:left="285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57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29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501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73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45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717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896" w:hanging="360"/>
      </w:pPr>
      <w:rPr>
        <w:rFonts w:ascii="Wingdings" w:hAnsi="Wingdings" w:hint="default"/>
      </w:rPr>
    </w:lvl>
  </w:abstractNum>
  <w:abstractNum w:abstractNumId="22" w15:restartNumberingAfterBreak="0">
    <w:nsid w:val="3B2D6229"/>
    <w:multiLevelType w:val="hybridMultilevel"/>
    <w:tmpl w:val="F4564B30"/>
    <w:lvl w:ilvl="0" w:tplc="040C0001">
      <w:start w:val="1"/>
      <w:numFmt w:val="bullet"/>
      <w:pStyle w:val="Titre1-PMD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B80621F"/>
    <w:multiLevelType w:val="hybridMultilevel"/>
    <w:tmpl w:val="413269AE"/>
    <w:lvl w:ilvl="0" w:tplc="48A0A89E">
      <w:numFmt w:val="bullet"/>
      <w:lvlText w:val="-"/>
      <w:lvlJc w:val="left"/>
      <w:pPr>
        <w:ind w:left="1070" w:hanging="710"/>
      </w:pPr>
      <w:rPr>
        <w:rFonts w:ascii="Avenir LT Std 55 Roman" w:eastAsiaTheme="minorHAnsi" w:hAnsi="Avenir LT Std 55 Roman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FA42F42"/>
    <w:multiLevelType w:val="hybridMultilevel"/>
    <w:tmpl w:val="4D14691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03A3ABC"/>
    <w:multiLevelType w:val="hybridMultilevel"/>
    <w:tmpl w:val="FB7C5DBE"/>
    <w:lvl w:ilvl="0" w:tplc="C6AE95D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6EE49E0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716A29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116BBC6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F80DF48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6E2AD6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8B8AF9C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E56BA34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15C64A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29751CA"/>
    <w:multiLevelType w:val="hybridMultilevel"/>
    <w:tmpl w:val="04A0E254"/>
    <w:lvl w:ilvl="0" w:tplc="0268917E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F79646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6BF5DBC"/>
    <w:multiLevelType w:val="hybridMultilevel"/>
    <w:tmpl w:val="8FA2E3F2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75E33F3"/>
    <w:multiLevelType w:val="hybridMultilevel"/>
    <w:tmpl w:val="7AD24378"/>
    <w:lvl w:ilvl="0" w:tplc="D350336C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900BC0A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C8CF99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A228CCE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5510D86E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F901EE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A12F09E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5A6DC6A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B56011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7F2480A"/>
    <w:multiLevelType w:val="hybridMultilevel"/>
    <w:tmpl w:val="F162CD0A"/>
    <w:lvl w:ilvl="0" w:tplc="AC1E78DC">
      <w:start w:val="1"/>
      <w:numFmt w:val="bullet"/>
      <w:pStyle w:val="Textesommaire"/>
      <w:lvlText w:val=""/>
      <w:lvlJc w:val="left"/>
      <w:pPr>
        <w:ind w:left="720" w:hanging="360"/>
      </w:pPr>
      <w:rPr>
        <w:rFonts w:ascii="Wingdings" w:hAnsi="Wingdings" w:hint="default"/>
        <w:color w:val="FAB200" w:themeColor="accent5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9A46F6D"/>
    <w:multiLevelType w:val="hybridMultilevel"/>
    <w:tmpl w:val="F4284334"/>
    <w:lvl w:ilvl="0" w:tplc="1C34454C">
      <w:numFmt w:val="bullet"/>
      <w:lvlText w:val="-"/>
      <w:lvlJc w:val="left"/>
      <w:pPr>
        <w:ind w:left="720" w:hanging="360"/>
      </w:pPr>
      <w:rPr>
        <w:rFonts w:ascii="Avenir LT Std 55 Roman" w:eastAsiaTheme="minorEastAsia" w:hAnsi="Avenir LT Std 55 Roman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9CF4175"/>
    <w:multiLevelType w:val="hybridMultilevel"/>
    <w:tmpl w:val="2458A3F2"/>
    <w:lvl w:ilvl="0" w:tplc="6DBE6DF8">
      <w:numFmt w:val="bullet"/>
      <w:lvlText w:val="-"/>
      <w:lvlJc w:val="left"/>
      <w:pPr>
        <w:ind w:left="720" w:hanging="360"/>
      </w:pPr>
      <w:rPr>
        <w:rFonts w:ascii="Avenir LT Std 55 Roman" w:eastAsiaTheme="minorHAnsi" w:hAnsi="Avenir LT Std 55 Roman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54F7E80"/>
    <w:multiLevelType w:val="hybridMultilevel"/>
    <w:tmpl w:val="8A185B66"/>
    <w:lvl w:ilvl="0" w:tplc="E24C35E2">
      <w:start w:val="3"/>
      <w:numFmt w:val="bullet"/>
      <w:lvlText w:val="-"/>
      <w:lvlJc w:val="left"/>
      <w:pPr>
        <w:ind w:left="720" w:hanging="360"/>
      </w:pPr>
      <w:rPr>
        <w:rFonts w:ascii="Avenir LT Std 55 Roman" w:eastAsiaTheme="minorEastAsia" w:hAnsi="Avenir LT Std 55 Roman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9F84351"/>
    <w:multiLevelType w:val="hybridMultilevel"/>
    <w:tmpl w:val="E95E5BF6"/>
    <w:lvl w:ilvl="0" w:tplc="837A5A48">
      <w:start w:val="1"/>
      <w:numFmt w:val="bullet"/>
      <w:pStyle w:val="Texteintitul"/>
      <w:lvlText w:val=""/>
      <w:lvlJc w:val="left"/>
      <w:pPr>
        <w:ind w:left="720" w:hanging="360"/>
      </w:pPr>
      <w:rPr>
        <w:rFonts w:ascii="Wingdings" w:hAnsi="Wingdings" w:hint="default"/>
        <w:color w:val="FAB200" w:themeColor="accent5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DE42FB0"/>
    <w:multiLevelType w:val="hybridMultilevel"/>
    <w:tmpl w:val="5F30516E"/>
    <w:lvl w:ilvl="0" w:tplc="4A10C3E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DC67EF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1D42B89E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21A4F65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2146DEC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DA6F2F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A258BCB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2A3EF22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79FC300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5" w15:restartNumberingAfterBreak="0">
    <w:nsid w:val="66C55DEC"/>
    <w:multiLevelType w:val="hybridMultilevel"/>
    <w:tmpl w:val="F92802F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7075174"/>
    <w:multiLevelType w:val="hybridMultilevel"/>
    <w:tmpl w:val="1EB096DC"/>
    <w:lvl w:ilvl="0" w:tplc="0422F0DC">
      <w:numFmt w:val="bullet"/>
      <w:lvlText w:val="-"/>
      <w:lvlJc w:val="left"/>
      <w:pPr>
        <w:ind w:left="720" w:hanging="360"/>
      </w:pPr>
      <w:rPr>
        <w:rFonts w:ascii="Calibri" w:eastAsia="Times New Roman" w:hAnsi="Calibri" w:cs="Tahoma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8206DCD"/>
    <w:multiLevelType w:val="hybridMultilevel"/>
    <w:tmpl w:val="25F0BEC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CE26808"/>
    <w:multiLevelType w:val="hybridMultilevel"/>
    <w:tmpl w:val="9DC4F1C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FAB200" w:themeColor="accent5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EE06250"/>
    <w:multiLevelType w:val="hybridMultilevel"/>
    <w:tmpl w:val="A7B4192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2033DB2"/>
    <w:multiLevelType w:val="hybridMultilevel"/>
    <w:tmpl w:val="39CA7EB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4070322"/>
    <w:multiLevelType w:val="hybridMultilevel"/>
    <w:tmpl w:val="B21ECD96"/>
    <w:lvl w:ilvl="0" w:tplc="6046BEC2">
      <w:start w:val="3"/>
      <w:numFmt w:val="bullet"/>
      <w:lvlText w:val="-"/>
      <w:lvlJc w:val="left"/>
      <w:pPr>
        <w:ind w:left="720" w:hanging="360"/>
      </w:pPr>
      <w:rPr>
        <w:rFonts w:ascii="Arial" w:eastAsiaTheme="majorEastAsia" w:hAnsi="Arial" w:cs="Aria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A8B77E5"/>
    <w:multiLevelType w:val="hybridMultilevel"/>
    <w:tmpl w:val="43FA29D2"/>
    <w:lvl w:ilvl="0" w:tplc="7A00BCAA">
      <w:start w:val="6"/>
      <w:numFmt w:val="bullet"/>
      <w:lvlText w:val="-"/>
      <w:lvlJc w:val="left"/>
      <w:pPr>
        <w:ind w:left="720" w:hanging="360"/>
      </w:pPr>
      <w:rPr>
        <w:rFonts w:ascii="Avenir LT Std 55 Roman" w:eastAsiaTheme="minorEastAsia" w:hAnsi="Avenir LT Std 55 Roman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B23491C"/>
    <w:multiLevelType w:val="hybridMultilevel"/>
    <w:tmpl w:val="E662B9DC"/>
    <w:lvl w:ilvl="0" w:tplc="67361E22">
      <w:start w:val="1"/>
      <w:numFmt w:val="bullet"/>
      <w:pStyle w:val="Textepuce"/>
      <w:lvlText w:val=""/>
      <w:lvlJc w:val="left"/>
      <w:pPr>
        <w:ind w:left="720" w:hanging="360"/>
      </w:pPr>
      <w:rPr>
        <w:rFonts w:ascii="Wingdings" w:hAnsi="Wingdings" w:hint="default"/>
        <w:color w:val="FAB200" w:themeColor="accent5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93022258">
    <w:abstractNumId w:val="33"/>
  </w:num>
  <w:num w:numId="2" w16cid:durableId="455607637">
    <w:abstractNumId w:val="29"/>
  </w:num>
  <w:num w:numId="3" w16cid:durableId="1255169260">
    <w:abstractNumId w:val="43"/>
  </w:num>
  <w:num w:numId="4" w16cid:durableId="129397463">
    <w:abstractNumId w:val="20"/>
  </w:num>
  <w:num w:numId="5" w16cid:durableId="101612643">
    <w:abstractNumId w:val="28"/>
  </w:num>
  <w:num w:numId="6" w16cid:durableId="1826045778">
    <w:abstractNumId w:val="25"/>
  </w:num>
  <w:num w:numId="7" w16cid:durableId="1001932855">
    <w:abstractNumId w:val="39"/>
  </w:num>
  <w:num w:numId="8" w16cid:durableId="731781451">
    <w:abstractNumId w:val="4"/>
  </w:num>
  <w:num w:numId="9" w16cid:durableId="1497768539">
    <w:abstractNumId w:val="16"/>
  </w:num>
  <w:num w:numId="10" w16cid:durableId="362024396">
    <w:abstractNumId w:val="18"/>
  </w:num>
  <w:num w:numId="11" w16cid:durableId="1483544069">
    <w:abstractNumId w:val="0"/>
  </w:num>
  <w:num w:numId="12" w16cid:durableId="1444500400">
    <w:abstractNumId w:val="26"/>
  </w:num>
  <w:num w:numId="13" w16cid:durableId="1153446402">
    <w:abstractNumId w:val="21"/>
  </w:num>
  <w:num w:numId="14" w16cid:durableId="1667636886">
    <w:abstractNumId w:val="22"/>
  </w:num>
  <w:num w:numId="15" w16cid:durableId="1085687984">
    <w:abstractNumId w:val="17"/>
  </w:num>
  <w:num w:numId="16" w16cid:durableId="1905600183">
    <w:abstractNumId w:val="6"/>
  </w:num>
  <w:num w:numId="17" w16cid:durableId="1016150453">
    <w:abstractNumId w:val="5"/>
  </w:num>
  <w:num w:numId="18" w16cid:durableId="2001538959">
    <w:abstractNumId w:val="2"/>
  </w:num>
  <w:num w:numId="19" w16cid:durableId="1196504616">
    <w:abstractNumId w:val="35"/>
  </w:num>
  <w:num w:numId="20" w16cid:durableId="320740432">
    <w:abstractNumId w:val="40"/>
  </w:num>
  <w:num w:numId="21" w16cid:durableId="1080100190">
    <w:abstractNumId w:val="27"/>
  </w:num>
  <w:num w:numId="22" w16cid:durableId="1779521186">
    <w:abstractNumId w:val="37"/>
  </w:num>
  <w:num w:numId="23" w16cid:durableId="635766529">
    <w:abstractNumId w:val="15"/>
  </w:num>
  <w:num w:numId="24" w16cid:durableId="1729261164">
    <w:abstractNumId w:val="24"/>
  </w:num>
  <w:num w:numId="25" w16cid:durableId="183205160">
    <w:abstractNumId w:val="42"/>
  </w:num>
  <w:num w:numId="26" w16cid:durableId="12536172">
    <w:abstractNumId w:val="8"/>
  </w:num>
  <w:num w:numId="27" w16cid:durableId="851725380">
    <w:abstractNumId w:val="31"/>
  </w:num>
  <w:num w:numId="28" w16cid:durableId="178855434">
    <w:abstractNumId w:val="38"/>
  </w:num>
  <w:num w:numId="29" w16cid:durableId="368843332">
    <w:abstractNumId w:val="30"/>
  </w:num>
  <w:num w:numId="30" w16cid:durableId="788354245">
    <w:abstractNumId w:val="1"/>
  </w:num>
  <w:num w:numId="31" w16cid:durableId="221328878">
    <w:abstractNumId w:val="14"/>
  </w:num>
  <w:num w:numId="32" w16cid:durableId="1993025355">
    <w:abstractNumId w:val="43"/>
  </w:num>
  <w:num w:numId="33" w16cid:durableId="964046056">
    <w:abstractNumId w:val="43"/>
  </w:num>
  <w:num w:numId="34" w16cid:durableId="248122343">
    <w:abstractNumId w:val="43"/>
  </w:num>
  <w:num w:numId="35" w16cid:durableId="1567640397">
    <w:abstractNumId w:val="7"/>
  </w:num>
  <w:num w:numId="36" w16cid:durableId="1719356378">
    <w:abstractNumId w:val="10"/>
  </w:num>
  <w:num w:numId="37" w16cid:durableId="254167942">
    <w:abstractNumId w:val="3"/>
  </w:num>
  <w:num w:numId="38" w16cid:durableId="1516068822">
    <w:abstractNumId w:val="34"/>
  </w:num>
  <w:num w:numId="39" w16cid:durableId="1902786291">
    <w:abstractNumId w:val="19"/>
  </w:num>
  <w:num w:numId="40" w16cid:durableId="741759566">
    <w:abstractNumId w:val="3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 w16cid:durableId="723523624">
    <w:abstractNumId w:val="12"/>
  </w:num>
  <w:num w:numId="42" w16cid:durableId="59794409">
    <w:abstractNumId w:val="11"/>
  </w:num>
  <w:num w:numId="43" w16cid:durableId="322515466">
    <w:abstractNumId w:val="36"/>
  </w:num>
  <w:num w:numId="44" w16cid:durableId="1218467901">
    <w:abstractNumId w:val="9"/>
  </w:num>
  <w:num w:numId="45" w16cid:durableId="2035643486">
    <w:abstractNumId w:val="41"/>
  </w:num>
  <w:num w:numId="46" w16cid:durableId="388771644">
    <w:abstractNumId w:val="32"/>
  </w:num>
  <w:num w:numId="47" w16cid:durableId="235631233">
    <w:abstractNumId w:val="13"/>
  </w:num>
  <w:num w:numId="48" w16cid:durableId="1326400077">
    <w:abstractNumId w:val="23"/>
  </w:num>
  <w:num w:numId="49" w16cid:durableId="161312683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attachedTemplate r:id="rId1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444A7"/>
    <w:rsid w:val="00006695"/>
    <w:rsid w:val="00007B33"/>
    <w:rsid w:val="00015181"/>
    <w:rsid w:val="00020666"/>
    <w:rsid w:val="00022257"/>
    <w:rsid w:val="000236B4"/>
    <w:rsid w:val="0002535A"/>
    <w:rsid w:val="00050725"/>
    <w:rsid w:val="00051B60"/>
    <w:rsid w:val="00061F09"/>
    <w:rsid w:val="00062248"/>
    <w:rsid w:val="000674C0"/>
    <w:rsid w:val="00076327"/>
    <w:rsid w:val="0008521B"/>
    <w:rsid w:val="000971EF"/>
    <w:rsid w:val="000A113B"/>
    <w:rsid w:val="000A4287"/>
    <w:rsid w:val="000A4B2B"/>
    <w:rsid w:val="000B0F55"/>
    <w:rsid w:val="000B216E"/>
    <w:rsid w:val="000B654B"/>
    <w:rsid w:val="000E04B0"/>
    <w:rsid w:val="000E1FD3"/>
    <w:rsid w:val="000E5C66"/>
    <w:rsid w:val="00104800"/>
    <w:rsid w:val="00106399"/>
    <w:rsid w:val="0011079E"/>
    <w:rsid w:val="0011184A"/>
    <w:rsid w:val="00113DED"/>
    <w:rsid w:val="00117A29"/>
    <w:rsid w:val="001238F4"/>
    <w:rsid w:val="00126C91"/>
    <w:rsid w:val="001276D7"/>
    <w:rsid w:val="001325C0"/>
    <w:rsid w:val="00134BE3"/>
    <w:rsid w:val="00144598"/>
    <w:rsid w:val="00150FD8"/>
    <w:rsid w:val="00152B47"/>
    <w:rsid w:val="00156648"/>
    <w:rsid w:val="00170A14"/>
    <w:rsid w:val="00171A57"/>
    <w:rsid w:val="0017351D"/>
    <w:rsid w:val="00173582"/>
    <w:rsid w:val="001744AB"/>
    <w:rsid w:val="00190878"/>
    <w:rsid w:val="00191432"/>
    <w:rsid w:val="001938BF"/>
    <w:rsid w:val="001A4CCB"/>
    <w:rsid w:val="001B1F66"/>
    <w:rsid w:val="001B332D"/>
    <w:rsid w:val="001C2C48"/>
    <w:rsid w:val="001C780C"/>
    <w:rsid w:val="001D1B70"/>
    <w:rsid w:val="001D3547"/>
    <w:rsid w:val="001D54FC"/>
    <w:rsid w:val="001F4CE4"/>
    <w:rsid w:val="002202BB"/>
    <w:rsid w:val="00237387"/>
    <w:rsid w:val="002444A7"/>
    <w:rsid w:val="002453A8"/>
    <w:rsid w:val="00245FB6"/>
    <w:rsid w:val="00250C8B"/>
    <w:rsid w:val="00253E10"/>
    <w:rsid w:val="00254AB9"/>
    <w:rsid w:val="00261355"/>
    <w:rsid w:val="00264B41"/>
    <w:rsid w:val="002745E6"/>
    <w:rsid w:val="00274D2C"/>
    <w:rsid w:val="0029372D"/>
    <w:rsid w:val="002A1456"/>
    <w:rsid w:val="002B0F1D"/>
    <w:rsid w:val="002B6475"/>
    <w:rsid w:val="002B72D2"/>
    <w:rsid w:val="002B7A78"/>
    <w:rsid w:val="002E21CE"/>
    <w:rsid w:val="002E61FF"/>
    <w:rsid w:val="002F49A7"/>
    <w:rsid w:val="00311290"/>
    <w:rsid w:val="00316C7E"/>
    <w:rsid w:val="00320575"/>
    <w:rsid w:val="00331B19"/>
    <w:rsid w:val="00340EB9"/>
    <w:rsid w:val="003422CE"/>
    <w:rsid w:val="00345C12"/>
    <w:rsid w:val="00353600"/>
    <w:rsid w:val="00354045"/>
    <w:rsid w:val="00355369"/>
    <w:rsid w:val="00356CAA"/>
    <w:rsid w:val="003629F8"/>
    <w:rsid w:val="00363B5E"/>
    <w:rsid w:val="003661E7"/>
    <w:rsid w:val="0036780C"/>
    <w:rsid w:val="00370ABD"/>
    <w:rsid w:val="003741E9"/>
    <w:rsid w:val="00394CFD"/>
    <w:rsid w:val="00396D01"/>
    <w:rsid w:val="00397C02"/>
    <w:rsid w:val="003A0187"/>
    <w:rsid w:val="003A10DA"/>
    <w:rsid w:val="003A1BE2"/>
    <w:rsid w:val="003A1DD6"/>
    <w:rsid w:val="003A57E5"/>
    <w:rsid w:val="003B3810"/>
    <w:rsid w:val="003B7274"/>
    <w:rsid w:val="003C6D9E"/>
    <w:rsid w:val="003C75F0"/>
    <w:rsid w:val="003D26DD"/>
    <w:rsid w:val="003D5A5B"/>
    <w:rsid w:val="003F32EC"/>
    <w:rsid w:val="003F4862"/>
    <w:rsid w:val="00401578"/>
    <w:rsid w:val="00401AB1"/>
    <w:rsid w:val="00404A22"/>
    <w:rsid w:val="00406B88"/>
    <w:rsid w:val="004121B7"/>
    <w:rsid w:val="00412F3C"/>
    <w:rsid w:val="004212E4"/>
    <w:rsid w:val="004254DC"/>
    <w:rsid w:val="004312EB"/>
    <w:rsid w:val="004321B9"/>
    <w:rsid w:val="00441256"/>
    <w:rsid w:val="00442B5E"/>
    <w:rsid w:val="00442C2A"/>
    <w:rsid w:val="004474DA"/>
    <w:rsid w:val="00450B6F"/>
    <w:rsid w:val="00452B33"/>
    <w:rsid w:val="00465F56"/>
    <w:rsid w:val="00470A45"/>
    <w:rsid w:val="00472030"/>
    <w:rsid w:val="0047555E"/>
    <w:rsid w:val="00481D0F"/>
    <w:rsid w:val="004821BC"/>
    <w:rsid w:val="00483085"/>
    <w:rsid w:val="0048447D"/>
    <w:rsid w:val="004901BD"/>
    <w:rsid w:val="004A0A1D"/>
    <w:rsid w:val="004A0B59"/>
    <w:rsid w:val="004A709B"/>
    <w:rsid w:val="004C4D12"/>
    <w:rsid w:val="004C5E15"/>
    <w:rsid w:val="004E0AE4"/>
    <w:rsid w:val="004F0E0A"/>
    <w:rsid w:val="004F32F6"/>
    <w:rsid w:val="004F6899"/>
    <w:rsid w:val="00506DDF"/>
    <w:rsid w:val="00510A02"/>
    <w:rsid w:val="005123C6"/>
    <w:rsid w:val="0051484E"/>
    <w:rsid w:val="0052283B"/>
    <w:rsid w:val="00523CA7"/>
    <w:rsid w:val="0053133F"/>
    <w:rsid w:val="00535181"/>
    <w:rsid w:val="00546BE0"/>
    <w:rsid w:val="00553273"/>
    <w:rsid w:val="00555431"/>
    <w:rsid w:val="00555775"/>
    <w:rsid w:val="00565BEA"/>
    <w:rsid w:val="00567578"/>
    <w:rsid w:val="005724B2"/>
    <w:rsid w:val="00572AC6"/>
    <w:rsid w:val="00574093"/>
    <w:rsid w:val="00586FC9"/>
    <w:rsid w:val="00590070"/>
    <w:rsid w:val="00593DE0"/>
    <w:rsid w:val="00596218"/>
    <w:rsid w:val="005970AC"/>
    <w:rsid w:val="005A23AD"/>
    <w:rsid w:val="005A2DCF"/>
    <w:rsid w:val="005A4E82"/>
    <w:rsid w:val="005B304B"/>
    <w:rsid w:val="005B7490"/>
    <w:rsid w:val="005C6612"/>
    <w:rsid w:val="005D0BE9"/>
    <w:rsid w:val="005D2F6C"/>
    <w:rsid w:val="005D5281"/>
    <w:rsid w:val="005E4CE5"/>
    <w:rsid w:val="005E68E3"/>
    <w:rsid w:val="005F11F1"/>
    <w:rsid w:val="005F687C"/>
    <w:rsid w:val="005F7D37"/>
    <w:rsid w:val="006035B7"/>
    <w:rsid w:val="0060428A"/>
    <w:rsid w:val="00607C24"/>
    <w:rsid w:val="006122E9"/>
    <w:rsid w:val="006137B0"/>
    <w:rsid w:val="0061706D"/>
    <w:rsid w:val="006445BE"/>
    <w:rsid w:val="00644792"/>
    <w:rsid w:val="006622CB"/>
    <w:rsid w:val="00663AE7"/>
    <w:rsid w:val="006747E9"/>
    <w:rsid w:val="00695540"/>
    <w:rsid w:val="006A6C62"/>
    <w:rsid w:val="006B29C2"/>
    <w:rsid w:val="006B4CCB"/>
    <w:rsid w:val="006C0CC8"/>
    <w:rsid w:val="006D1B89"/>
    <w:rsid w:val="006E51DC"/>
    <w:rsid w:val="006E6856"/>
    <w:rsid w:val="006F48BA"/>
    <w:rsid w:val="00705F24"/>
    <w:rsid w:val="00707651"/>
    <w:rsid w:val="007125A3"/>
    <w:rsid w:val="00712AAF"/>
    <w:rsid w:val="00714935"/>
    <w:rsid w:val="00727D72"/>
    <w:rsid w:val="007369B2"/>
    <w:rsid w:val="00740CD1"/>
    <w:rsid w:val="007410A6"/>
    <w:rsid w:val="00741C48"/>
    <w:rsid w:val="00742034"/>
    <w:rsid w:val="00744802"/>
    <w:rsid w:val="00763F93"/>
    <w:rsid w:val="00771C60"/>
    <w:rsid w:val="00783795"/>
    <w:rsid w:val="00783B19"/>
    <w:rsid w:val="0078426F"/>
    <w:rsid w:val="007850BA"/>
    <w:rsid w:val="0078553B"/>
    <w:rsid w:val="00794AD2"/>
    <w:rsid w:val="007975B1"/>
    <w:rsid w:val="007A1AA1"/>
    <w:rsid w:val="007B1B78"/>
    <w:rsid w:val="007B74D0"/>
    <w:rsid w:val="007C41A2"/>
    <w:rsid w:val="007D032F"/>
    <w:rsid w:val="007D2C19"/>
    <w:rsid w:val="007E07E4"/>
    <w:rsid w:val="007E66F3"/>
    <w:rsid w:val="007F2204"/>
    <w:rsid w:val="007F4D69"/>
    <w:rsid w:val="007F51EC"/>
    <w:rsid w:val="008023C1"/>
    <w:rsid w:val="0080558C"/>
    <w:rsid w:val="0080652A"/>
    <w:rsid w:val="008123D5"/>
    <w:rsid w:val="00814795"/>
    <w:rsid w:val="008449D5"/>
    <w:rsid w:val="00844A7A"/>
    <w:rsid w:val="00853CCE"/>
    <w:rsid w:val="0085453C"/>
    <w:rsid w:val="008570E4"/>
    <w:rsid w:val="00862A23"/>
    <w:rsid w:val="008654E5"/>
    <w:rsid w:val="00877D11"/>
    <w:rsid w:val="008954A0"/>
    <w:rsid w:val="008A5966"/>
    <w:rsid w:val="008A5C1B"/>
    <w:rsid w:val="008E1663"/>
    <w:rsid w:val="008E212A"/>
    <w:rsid w:val="008E53C6"/>
    <w:rsid w:val="008E7186"/>
    <w:rsid w:val="008E7506"/>
    <w:rsid w:val="008F05AD"/>
    <w:rsid w:val="00904A89"/>
    <w:rsid w:val="009131CB"/>
    <w:rsid w:val="00913DAB"/>
    <w:rsid w:val="00921034"/>
    <w:rsid w:val="009241C1"/>
    <w:rsid w:val="0092659E"/>
    <w:rsid w:val="00940A2B"/>
    <w:rsid w:val="00942381"/>
    <w:rsid w:val="009447EF"/>
    <w:rsid w:val="00945FCC"/>
    <w:rsid w:val="00947220"/>
    <w:rsid w:val="00961537"/>
    <w:rsid w:val="00970FB5"/>
    <w:rsid w:val="00977148"/>
    <w:rsid w:val="00980A9C"/>
    <w:rsid w:val="00985C3E"/>
    <w:rsid w:val="0099281C"/>
    <w:rsid w:val="009A1335"/>
    <w:rsid w:val="009A64E5"/>
    <w:rsid w:val="009B45F3"/>
    <w:rsid w:val="009C0B8E"/>
    <w:rsid w:val="009C6673"/>
    <w:rsid w:val="009D53AB"/>
    <w:rsid w:val="009E086B"/>
    <w:rsid w:val="009E2649"/>
    <w:rsid w:val="009E75D3"/>
    <w:rsid w:val="009F62E1"/>
    <w:rsid w:val="00A0244A"/>
    <w:rsid w:val="00A11D07"/>
    <w:rsid w:val="00A133B9"/>
    <w:rsid w:val="00A151C2"/>
    <w:rsid w:val="00A30B46"/>
    <w:rsid w:val="00A45A1B"/>
    <w:rsid w:val="00A47AA5"/>
    <w:rsid w:val="00A559CE"/>
    <w:rsid w:val="00A61CA8"/>
    <w:rsid w:val="00A62905"/>
    <w:rsid w:val="00A664AA"/>
    <w:rsid w:val="00A873B1"/>
    <w:rsid w:val="00A92357"/>
    <w:rsid w:val="00A9540F"/>
    <w:rsid w:val="00AB38C9"/>
    <w:rsid w:val="00AB55CC"/>
    <w:rsid w:val="00AC1A82"/>
    <w:rsid w:val="00AC25CD"/>
    <w:rsid w:val="00AD2F98"/>
    <w:rsid w:val="00AE09A6"/>
    <w:rsid w:val="00AE3172"/>
    <w:rsid w:val="00AE43F4"/>
    <w:rsid w:val="00AE711C"/>
    <w:rsid w:val="00AF193F"/>
    <w:rsid w:val="00AF315F"/>
    <w:rsid w:val="00AF6B02"/>
    <w:rsid w:val="00AF7465"/>
    <w:rsid w:val="00B029AB"/>
    <w:rsid w:val="00B0524B"/>
    <w:rsid w:val="00B10AE8"/>
    <w:rsid w:val="00B12896"/>
    <w:rsid w:val="00B2397F"/>
    <w:rsid w:val="00B37D43"/>
    <w:rsid w:val="00B553D8"/>
    <w:rsid w:val="00B66FB7"/>
    <w:rsid w:val="00B6776D"/>
    <w:rsid w:val="00B718A4"/>
    <w:rsid w:val="00B73CDA"/>
    <w:rsid w:val="00B77B63"/>
    <w:rsid w:val="00B77EA8"/>
    <w:rsid w:val="00B833B1"/>
    <w:rsid w:val="00BA610B"/>
    <w:rsid w:val="00BB04CA"/>
    <w:rsid w:val="00BB1E4E"/>
    <w:rsid w:val="00BB4FF2"/>
    <w:rsid w:val="00BB63D0"/>
    <w:rsid w:val="00BC0C08"/>
    <w:rsid w:val="00BC4BCA"/>
    <w:rsid w:val="00BC57B0"/>
    <w:rsid w:val="00BC6849"/>
    <w:rsid w:val="00BC7E21"/>
    <w:rsid w:val="00BD5766"/>
    <w:rsid w:val="00BD68D7"/>
    <w:rsid w:val="00BE5869"/>
    <w:rsid w:val="00C14124"/>
    <w:rsid w:val="00C21EC0"/>
    <w:rsid w:val="00C32A92"/>
    <w:rsid w:val="00C43FE1"/>
    <w:rsid w:val="00C4511E"/>
    <w:rsid w:val="00C45E32"/>
    <w:rsid w:val="00C50EEC"/>
    <w:rsid w:val="00C52C64"/>
    <w:rsid w:val="00C61EFA"/>
    <w:rsid w:val="00C652B2"/>
    <w:rsid w:val="00C70FAD"/>
    <w:rsid w:val="00C72A46"/>
    <w:rsid w:val="00C7531D"/>
    <w:rsid w:val="00C97A7D"/>
    <w:rsid w:val="00CA62AA"/>
    <w:rsid w:val="00CB02BD"/>
    <w:rsid w:val="00CB39D8"/>
    <w:rsid w:val="00CB6AF0"/>
    <w:rsid w:val="00CC35DB"/>
    <w:rsid w:val="00CC786A"/>
    <w:rsid w:val="00CD081F"/>
    <w:rsid w:val="00CF0690"/>
    <w:rsid w:val="00CF2587"/>
    <w:rsid w:val="00D139E8"/>
    <w:rsid w:val="00D14769"/>
    <w:rsid w:val="00D23861"/>
    <w:rsid w:val="00D37045"/>
    <w:rsid w:val="00D41E0E"/>
    <w:rsid w:val="00D45F31"/>
    <w:rsid w:val="00D51F02"/>
    <w:rsid w:val="00D643F9"/>
    <w:rsid w:val="00D66C0F"/>
    <w:rsid w:val="00D80D04"/>
    <w:rsid w:val="00D84F76"/>
    <w:rsid w:val="00D91CBE"/>
    <w:rsid w:val="00D937FD"/>
    <w:rsid w:val="00DA478E"/>
    <w:rsid w:val="00DA51D8"/>
    <w:rsid w:val="00DA63AC"/>
    <w:rsid w:val="00DB37F4"/>
    <w:rsid w:val="00DC5B30"/>
    <w:rsid w:val="00DD5217"/>
    <w:rsid w:val="00DE284A"/>
    <w:rsid w:val="00DE48A4"/>
    <w:rsid w:val="00DF542E"/>
    <w:rsid w:val="00DF59BD"/>
    <w:rsid w:val="00E0027A"/>
    <w:rsid w:val="00E06448"/>
    <w:rsid w:val="00E17592"/>
    <w:rsid w:val="00E200A8"/>
    <w:rsid w:val="00E254E9"/>
    <w:rsid w:val="00E35661"/>
    <w:rsid w:val="00E439D1"/>
    <w:rsid w:val="00E538A1"/>
    <w:rsid w:val="00E71337"/>
    <w:rsid w:val="00E80C7F"/>
    <w:rsid w:val="00E94F0E"/>
    <w:rsid w:val="00EA054A"/>
    <w:rsid w:val="00EA1AA1"/>
    <w:rsid w:val="00EA2408"/>
    <w:rsid w:val="00EB3E03"/>
    <w:rsid w:val="00EB4C4F"/>
    <w:rsid w:val="00EB77C9"/>
    <w:rsid w:val="00ED6942"/>
    <w:rsid w:val="00EE078C"/>
    <w:rsid w:val="00EE1565"/>
    <w:rsid w:val="00EE405F"/>
    <w:rsid w:val="00EF150F"/>
    <w:rsid w:val="00EF44A6"/>
    <w:rsid w:val="00EF5584"/>
    <w:rsid w:val="00EF57AE"/>
    <w:rsid w:val="00EF5A51"/>
    <w:rsid w:val="00F07D80"/>
    <w:rsid w:val="00F160A0"/>
    <w:rsid w:val="00F27329"/>
    <w:rsid w:val="00F42620"/>
    <w:rsid w:val="00F453AA"/>
    <w:rsid w:val="00F467BC"/>
    <w:rsid w:val="00F46B2A"/>
    <w:rsid w:val="00F60F5D"/>
    <w:rsid w:val="00F60F84"/>
    <w:rsid w:val="00F678EB"/>
    <w:rsid w:val="00F70ACD"/>
    <w:rsid w:val="00F75212"/>
    <w:rsid w:val="00F87922"/>
    <w:rsid w:val="00F908A0"/>
    <w:rsid w:val="00F9385D"/>
    <w:rsid w:val="00F939DB"/>
    <w:rsid w:val="00F94E40"/>
    <w:rsid w:val="00FB1242"/>
    <w:rsid w:val="00FC13BA"/>
    <w:rsid w:val="00FD528C"/>
    <w:rsid w:val="00FD5EE7"/>
    <w:rsid w:val="00FE3DAC"/>
    <w:rsid w:val="00FF2D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FCE340D"/>
  <w15:docId w15:val="{190BA765-25F0-40E4-B157-FF91CE0DCC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11" w:unhideWhenUsed="1" w:qFormat="1"/>
    <w:lsdException w:name="heading 5" w:semiHidden="1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iPriority="0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 w:qFormat="1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D5A5B"/>
    <w:pPr>
      <w:spacing w:after="0" w:line="240" w:lineRule="atLeast"/>
    </w:pPr>
    <w:rPr>
      <w:color w:val="000000" w:themeColor="text1"/>
    </w:rPr>
  </w:style>
  <w:style w:type="paragraph" w:styleId="Titre1">
    <w:name w:val="heading 1"/>
    <w:basedOn w:val="Normal"/>
    <w:next w:val="Normal"/>
    <w:link w:val="Titre1Car"/>
    <w:uiPriority w:val="9"/>
    <w:qFormat/>
    <w:rsid w:val="001B332D"/>
    <w:pPr>
      <w:keepNext/>
      <w:keepLines/>
      <w:spacing w:after="300" w:line="360" w:lineRule="atLeast"/>
      <w:outlineLvl w:val="0"/>
    </w:pPr>
    <w:rPr>
      <w:rFonts w:asciiTheme="majorHAnsi" w:eastAsiaTheme="majorEastAsia" w:hAnsiTheme="majorHAnsi" w:cstheme="majorBidi"/>
      <w:bCs/>
      <w:sz w:val="34"/>
      <w:szCs w:val="28"/>
    </w:rPr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465F56"/>
    <w:pPr>
      <w:keepNext/>
      <w:keepLines/>
      <w:spacing w:after="300" w:line="320" w:lineRule="atLeast"/>
      <w:outlineLvl w:val="1"/>
    </w:pPr>
    <w:rPr>
      <w:rFonts w:asciiTheme="majorHAnsi" w:eastAsiaTheme="majorEastAsia" w:hAnsiTheme="majorHAnsi" w:cstheme="majorBidi"/>
      <w:bCs/>
      <w:sz w:val="30"/>
      <w:szCs w:val="26"/>
    </w:rPr>
  </w:style>
  <w:style w:type="paragraph" w:styleId="Titre3">
    <w:name w:val="heading 3"/>
    <w:basedOn w:val="Normal"/>
    <w:next w:val="Normal"/>
    <w:link w:val="Titre3Car"/>
    <w:uiPriority w:val="9"/>
    <w:unhideWhenUsed/>
    <w:qFormat/>
    <w:rsid w:val="00465F56"/>
    <w:pPr>
      <w:keepNext/>
      <w:keepLines/>
      <w:spacing w:after="300" w:line="280" w:lineRule="atLeast"/>
      <w:outlineLvl w:val="2"/>
    </w:pPr>
    <w:rPr>
      <w:rFonts w:asciiTheme="majorHAnsi" w:eastAsiaTheme="majorEastAsia" w:hAnsiTheme="majorHAnsi" w:cstheme="majorBidi"/>
      <w:bCs/>
      <w:sz w:val="26"/>
    </w:rPr>
  </w:style>
  <w:style w:type="paragraph" w:styleId="Titre4">
    <w:name w:val="heading 4"/>
    <w:basedOn w:val="Normal"/>
    <w:next w:val="Normal"/>
    <w:link w:val="Titre4Car"/>
    <w:uiPriority w:val="11"/>
    <w:unhideWhenUsed/>
    <w:qFormat/>
    <w:rsid w:val="00465F56"/>
    <w:pPr>
      <w:keepNext/>
      <w:keepLines/>
      <w:spacing w:after="300"/>
      <w:outlineLvl w:val="3"/>
    </w:pPr>
    <w:rPr>
      <w:rFonts w:asciiTheme="majorHAnsi" w:eastAsiaTheme="majorEastAsia" w:hAnsiTheme="majorHAnsi" w:cstheme="majorBidi"/>
      <w:bCs/>
      <w:iCs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F467BC"/>
    <w:pPr>
      <w:keepNext/>
      <w:keepLines/>
      <w:spacing w:before="200" w:line="240" w:lineRule="auto"/>
      <w:contextualSpacing/>
      <w:jc w:val="both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1B332D"/>
    <w:rPr>
      <w:rFonts w:asciiTheme="majorHAnsi" w:eastAsiaTheme="majorEastAsia" w:hAnsiTheme="majorHAnsi" w:cstheme="majorBidi"/>
      <w:bCs/>
      <w:color w:val="000000" w:themeColor="text1"/>
      <w:sz w:val="34"/>
      <w:szCs w:val="28"/>
    </w:rPr>
  </w:style>
  <w:style w:type="character" w:customStyle="1" w:styleId="Titre2Car">
    <w:name w:val="Titre 2 Car"/>
    <w:basedOn w:val="Policepardfaut"/>
    <w:link w:val="Titre2"/>
    <w:uiPriority w:val="9"/>
    <w:rsid w:val="00465F56"/>
    <w:rPr>
      <w:rFonts w:asciiTheme="majorHAnsi" w:eastAsiaTheme="majorEastAsia" w:hAnsiTheme="majorHAnsi" w:cstheme="majorBidi"/>
      <w:bCs/>
      <w:color w:val="000000" w:themeColor="text1"/>
      <w:sz w:val="30"/>
      <w:szCs w:val="26"/>
    </w:rPr>
  </w:style>
  <w:style w:type="character" w:customStyle="1" w:styleId="Titre3Car">
    <w:name w:val="Titre 3 Car"/>
    <w:basedOn w:val="Policepardfaut"/>
    <w:link w:val="Titre3"/>
    <w:uiPriority w:val="9"/>
    <w:rsid w:val="00465F56"/>
    <w:rPr>
      <w:rFonts w:asciiTheme="majorHAnsi" w:eastAsiaTheme="majorEastAsia" w:hAnsiTheme="majorHAnsi" w:cstheme="majorBidi"/>
      <w:bCs/>
      <w:color w:val="000000" w:themeColor="text1"/>
      <w:sz w:val="26"/>
    </w:rPr>
  </w:style>
  <w:style w:type="character" w:customStyle="1" w:styleId="Titre4Car">
    <w:name w:val="Titre 4 Car"/>
    <w:basedOn w:val="Policepardfaut"/>
    <w:link w:val="Titre4"/>
    <w:uiPriority w:val="11"/>
    <w:rsid w:val="00190878"/>
    <w:rPr>
      <w:rFonts w:asciiTheme="majorHAnsi" w:eastAsiaTheme="majorEastAsia" w:hAnsiTheme="majorHAnsi" w:cstheme="majorBidi"/>
      <w:bCs/>
      <w:iCs/>
      <w:color w:val="000000" w:themeColor="text1"/>
    </w:rPr>
  </w:style>
  <w:style w:type="character" w:customStyle="1" w:styleId="Titre9Car">
    <w:name w:val="Titre 9 Car"/>
    <w:basedOn w:val="Policepardfaut"/>
    <w:link w:val="Titre9"/>
    <w:uiPriority w:val="9"/>
    <w:semiHidden/>
    <w:rsid w:val="00F467BC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eastAsia="fr-FR"/>
    </w:rPr>
  </w:style>
  <w:style w:type="paragraph" w:styleId="En-tte">
    <w:name w:val="header"/>
    <w:basedOn w:val="Normal"/>
    <w:link w:val="En-tteCar"/>
    <w:uiPriority w:val="99"/>
    <w:rsid w:val="00BB63D0"/>
    <w:pPr>
      <w:spacing w:line="240" w:lineRule="exact"/>
    </w:pPr>
  </w:style>
  <w:style w:type="character" w:customStyle="1" w:styleId="En-tteCar">
    <w:name w:val="En-tête Car"/>
    <w:basedOn w:val="Policepardfaut"/>
    <w:link w:val="En-tte"/>
    <w:uiPriority w:val="99"/>
    <w:rsid w:val="00BB63D0"/>
    <w:rPr>
      <w:sz w:val="20"/>
    </w:rPr>
  </w:style>
  <w:style w:type="paragraph" w:styleId="Pieddepage">
    <w:name w:val="footer"/>
    <w:basedOn w:val="Normal"/>
    <w:link w:val="PieddepageCar"/>
    <w:uiPriority w:val="99"/>
    <w:rsid w:val="00BB63D0"/>
    <w:pPr>
      <w:spacing w:line="240" w:lineRule="exact"/>
    </w:pPr>
  </w:style>
  <w:style w:type="character" w:customStyle="1" w:styleId="PieddepageCar">
    <w:name w:val="Pied de page Car"/>
    <w:basedOn w:val="Policepardfaut"/>
    <w:link w:val="Pieddepage"/>
    <w:uiPriority w:val="99"/>
    <w:rsid w:val="00BB63D0"/>
    <w:rPr>
      <w:sz w:val="20"/>
    </w:rPr>
  </w:style>
  <w:style w:type="table" w:styleId="Grilledutableau">
    <w:name w:val="Table Grid"/>
    <w:basedOn w:val="TableauNormal"/>
    <w:uiPriority w:val="59"/>
    <w:rsid w:val="00EB77C9"/>
    <w:pPr>
      <w:spacing w:after="0" w:line="240" w:lineRule="auto"/>
    </w:pPr>
    <w:tblPr>
      <w:tblCellMar>
        <w:left w:w="0" w:type="dxa"/>
        <w:right w:w="0" w:type="dxa"/>
      </w:tblCellMar>
    </w:tblPr>
  </w:style>
  <w:style w:type="paragraph" w:styleId="Textedebulles">
    <w:name w:val="Balloon Text"/>
    <w:basedOn w:val="Normal"/>
    <w:link w:val="TextedebullesCar"/>
    <w:uiPriority w:val="99"/>
    <w:semiHidden/>
    <w:unhideWhenUsed/>
    <w:rsid w:val="00DA478E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DA478E"/>
    <w:rPr>
      <w:rFonts w:ascii="Tahoma" w:hAnsi="Tahoma" w:cs="Tahoma"/>
      <w:sz w:val="16"/>
      <w:szCs w:val="16"/>
    </w:rPr>
  </w:style>
  <w:style w:type="paragraph" w:customStyle="1" w:styleId="Informationspieddepage">
    <w:name w:val="Informations pied de page"/>
    <w:basedOn w:val="Normal"/>
    <w:qFormat/>
    <w:rsid w:val="0036780C"/>
    <w:pPr>
      <w:framePr w:w="11907" w:h="1134" w:wrap="notBeside" w:vAnchor="page" w:hAnchor="page" w:yAlign="bottom" w:anchorLock="1"/>
      <w:spacing w:line="180" w:lineRule="atLeast"/>
      <w:jc w:val="center"/>
    </w:pPr>
    <w:rPr>
      <w:color w:val="9796A3" w:themeColor="accent6"/>
      <w:sz w:val="15"/>
    </w:rPr>
  </w:style>
  <w:style w:type="paragraph" w:customStyle="1" w:styleId="Pagination">
    <w:name w:val="Pagination"/>
    <w:basedOn w:val="Normal"/>
    <w:qFormat/>
    <w:rsid w:val="005C6612"/>
    <w:pPr>
      <w:spacing w:line="168" w:lineRule="atLeast"/>
      <w:jc w:val="right"/>
    </w:pPr>
    <w:rPr>
      <w:sz w:val="14"/>
    </w:rPr>
  </w:style>
  <w:style w:type="paragraph" w:customStyle="1" w:styleId="Intitulbleudroite">
    <w:name w:val="Intitulé bleu droite"/>
    <w:basedOn w:val="Normal"/>
    <w:qFormat/>
    <w:rsid w:val="0036780C"/>
    <w:pPr>
      <w:jc w:val="right"/>
    </w:pPr>
    <w:rPr>
      <w:color w:val="0053A1" w:themeColor="accent1"/>
    </w:rPr>
  </w:style>
  <w:style w:type="paragraph" w:customStyle="1" w:styleId="Intitulgrisdroite">
    <w:name w:val="Intitulé gris droite"/>
    <w:basedOn w:val="Normal"/>
    <w:qFormat/>
    <w:rsid w:val="0036780C"/>
    <w:pPr>
      <w:spacing w:line="220" w:lineRule="atLeast"/>
      <w:jc w:val="right"/>
    </w:pPr>
    <w:rPr>
      <w:rFonts w:ascii="Avenir LT Std 35 Light" w:hAnsi="Avenir LT Std 35 Light"/>
      <w:color w:val="9796A3" w:themeColor="accent6"/>
      <w:sz w:val="18"/>
    </w:rPr>
  </w:style>
  <w:style w:type="paragraph" w:customStyle="1" w:styleId="Intituladresseinternet">
    <w:name w:val="Intitulé adresse internet"/>
    <w:basedOn w:val="Normal"/>
    <w:qFormat/>
    <w:rsid w:val="0036780C"/>
    <w:pPr>
      <w:spacing w:line="220" w:lineRule="atLeast"/>
      <w:jc w:val="right"/>
    </w:pPr>
    <w:rPr>
      <w:color w:val="9796A3" w:themeColor="accent6"/>
      <w:sz w:val="18"/>
    </w:rPr>
  </w:style>
  <w:style w:type="paragraph" w:customStyle="1" w:styleId="Titredudocument">
    <w:name w:val="Titre du document"/>
    <w:basedOn w:val="Normal"/>
    <w:qFormat/>
    <w:rsid w:val="00C21EC0"/>
    <w:pPr>
      <w:spacing w:line="420" w:lineRule="atLeast"/>
    </w:pPr>
    <w:rPr>
      <w:rFonts w:asciiTheme="majorHAnsi" w:hAnsiTheme="majorHAnsi"/>
      <w:caps/>
      <w:color w:val="0053A1" w:themeColor="accent1"/>
      <w:sz w:val="30"/>
    </w:rPr>
  </w:style>
  <w:style w:type="paragraph" w:customStyle="1" w:styleId="Textedesaisiejustifi">
    <w:name w:val="Texte de saisie justifié"/>
    <w:basedOn w:val="Normal"/>
    <w:qFormat/>
    <w:rsid w:val="0036780C"/>
    <w:pPr>
      <w:jc w:val="both"/>
    </w:pPr>
  </w:style>
  <w:style w:type="paragraph" w:customStyle="1" w:styleId="Textedesaisie">
    <w:name w:val="Texte de saisie"/>
    <w:basedOn w:val="Normal"/>
    <w:link w:val="TextedesaisieCar"/>
    <w:qFormat/>
    <w:rsid w:val="00C21EC0"/>
  </w:style>
  <w:style w:type="paragraph" w:styleId="Titre">
    <w:name w:val="Title"/>
    <w:basedOn w:val="Normal"/>
    <w:next w:val="Normal"/>
    <w:link w:val="TitreCar"/>
    <w:uiPriority w:val="10"/>
    <w:qFormat/>
    <w:rsid w:val="00465F56"/>
    <w:pPr>
      <w:spacing w:after="300" w:line="540" w:lineRule="atLeast"/>
    </w:pPr>
    <w:rPr>
      <w:rFonts w:asciiTheme="majorHAnsi" w:eastAsiaTheme="majorEastAsia" w:hAnsiTheme="majorHAnsi" w:cstheme="majorBidi"/>
      <w:caps/>
      <w:kern w:val="28"/>
      <w:sz w:val="38"/>
      <w:szCs w:val="52"/>
    </w:rPr>
  </w:style>
  <w:style w:type="character" w:customStyle="1" w:styleId="TitreCar">
    <w:name w:val="Titre Car"/>
    <w:basedOn w:val="Policepardfaut"/>
    <w:link w:val="Titre"/>
    <w:uiPriority w:val="10"/>
    <w:rsid w:val="00190878"/>
    <w:rPr>
      <w:rFonts w:asciiTheme="majorHAnsi" w:eastAsiaTheme="majorEastAsia" w:hAnsiTheme="majorHAnsi" w:cstheme="majorBidi"/>
      <w:caps/>
      <w:color w:val="000000" w:themeColor="text1"/>
      <w:kern w:val="28"/>
      <w:sz w:val="38"/>
      <w:szCs w:val="52"/>
    </w:rPr>
  </w:style>
  <w:style w:type="paragraph" w:styleId="Sous-titre">
    <w:name w:val="Subtitle"/>
    <w:basedOn w:val="Normal"/>
    <w:next w:val="Normal"/>
    <w:link w:val="Sous-titreCar"/>
    <w:uiPriority w:val="10"/>
    <w:qFormat/>
    <w:rsid w:val="00465F56"/>
    <w:pPr>
      <w:numPr>
        <w:ilvl w:val="1"/>
      </w:numPr>
      <w:spacing w:line="260" w:lineRule="atLeast"/>
    </w:pPr>
    <w:rPr>
      <w:rFonts w:asciiTheme="majorHAnsi" w:eastAsiaTheme="majorEastAsia" w:hAnsiTheme="majorHAnsi" w:cstheme="majorBidi"/>
      <w:iCs/>
      <w:sz w:val="24"/>
      <w:szCs w:val="24"/>
    </w:rPr>
  </w:style>
  <w:style w:type="character" w:customStyle="1" w:styleId="Sous-titreCar">
    <w:name w:val="Sous-titre Car"/>
    <w:basedOn w:val="Policepardfaut"/>
    <w:link w:val="Sous-titre"/>
    <w:uiPriority w:val="10"/>
    <w:rsid w:val="00190878"/>
    <w:rPr>
      <w:rFonts w:asciiTheme="majorHAnsi" w:eastAsiaTheme="majorEastAsia" w:hAnsiTheme="majorHAnsi" w:cstheme="majorBidi"/>
      <w:iCs/>
      <w:color w:val="000000" w:themeColor="text1"/>
      <w:sz w:val="24"/>
      <w:szCs w:val="24"/>
    </w:rPr>
  </w:style>
  <w:style w:type="paragraph" w:customStyle="1" w:styleId="Texteintitul">
    <w:name w:val="Texte intitulé"/>
    <w:basedOn w:val="Textedesaisie"/>
    <w:qFormat/>
    <w:rsid w:val="00CC786A"/>
    <w:pPr>
      <w:numPr>
        <w:numId w:val="1"/>
      </w:numPr>
      <w:spacing w:after="290"/>
      <w:ind w:left="420" w:hanging="420"/>
    </w:pPr>
    <w:rPr>
      <w:caps/>
      <w:sz w:val="20"/>
    </w:rPr>
  </w:style>
  <w:style w:type="paragraph" w:customStyle="1" w:styleId="Textesommaire">
    <w:name w:val="Texte sommaire"/>
    <w:basedOn w:val="Textedesaisie"/>
    <w:qFormat/>
    <w:rsid w:val="004C4D12"/>
    <w:pPr>
      <w:numPr>
        <w:numId w:val="2"/>
      </w:numPr>
      <w:tabs>
        <w:tab w:val="left" w:pos="420"/>
        <w:tab w:val="right" w:leader="dot" w:pos="5387"/>
      </w:tabs>
      <w:spacing w:after="290"/>
      <w:ind w:left="420" w:right="4253" w:hanging="420"/>
    </w:pPr>
    <w:rPr>
      <w:caps/>
      <w:color w:val="0053A1" w:themeColor="accent1"/>
      <w:sz w:val="20"/>
    </w:rPr>
  </w:style>
  <w:style w:type="paragraph" w:customStyle="1" w:styleId="Visuel">
    <w:name w:val="Visuel"/>
    <w:basedOn w:val="Normal"/>
    <w:qFormat/>
    <w:rsid w:val="00B37D43"/>
    <w:pPr>
      <w:framePr w:w="11907" w:h="1134" w:wrap="notBeside" w:vAnchor="page" w:hAnchor="page" w:yAlign="bottom" w:anchorLock="1"/>
      <w:ind w:left="-28"/>
    </w:pPr>
    <w:rPr>
      <w:noProof/>
      <w:lang w:eastAsia="fr-FR"/>
    </w:rPr>
  </w:style>
  <w:style w:type="paragraph" w:customStyle="1" w:styleId="Titreautomatique">
    <w:name w:val="Titre automatique"/>
    <w:basedOn w:val="En-tte"/>
    <w:qFormat/>
    <w:rsid w:val="00B37D43"/>
    <w:pPr>
      <w:framePr w:wrap="around" w:hAnchor="margin" w:yAlign="top"/>
      <w:spacing w:line="260" w:lineRule="exact"/>
      <w:suppressOverlap/>
    </w:pPr>
    <w:rPr>
      <w:rFonts w:asciiTheme="majorHAnsi" w:hAnsiTheme="majorHAnsi"/>
      <w:caps/>
      <w:color w:val="0053A1" w:themeColor="accent1"/>
      <w:sz w:val="20"/>
    </w:rPr>
  </w:style>
  <w:style w:type="character" w:customStyle="1" w:styleId="Textebleu">
    <w:name w:val="Texte bleu"/>
    <w:basedOn w:val="Policepardfaut"/>
    <w:uiPriority w:val="1"/>
    <w:qFormat/>
    <w:rsid w:val="004A0B59"/>
    <w:rPr>
      <w:rFonts w:asciiTheme="majorHAnsi" w:hAnsiTheme="majorHAnsi"/>
      <w:color w:val="0053A1" w:themeColor="accent1"/>
      <w:lang w:val="fr-FR"/>
    </w:rPr>
  </w:style>
  <w:style w:type="paragraph" w:customStyle="1" w:styleId="Textepuce">
    <w:name w:val="Texte puce"/>
    <w:basedOn w:val="Textedesaisie"/>
    <w:qFormat/>
    <w:rsid w:val="00465F56"/>
    <w:pPr>
      <w:numPr>
        <w:numId w:val="3"/>
      </w:numPr>
    </w:pPr>
    <w:rPr>
      <w:sz w:val="20"/>
    </w:rPr>
  </w:style>
  <w:style w:type="paragraph" w:styleId="TM1">
    <w:name w:val="toc 1"/>
    <w:basedOn w:val="Normal"/>
    <w:next w:val="Normal"/>
    <w:autoRedefine/>
    <w:uiPriority w:val="39"/>
    <w:rsid w:val="00AE711C"/>
    <w:pPr>
      <w:tabs>
        <w:tab w:val="left" w:pos="420"/>
        <w:tab w:val="left" w:pos="9072"/>
        <w:tab w:val="right" w:pos="9214"/>
      </w:tabs>
      <w:spacing w:before="290" w:after="120"/>
      <w:ind w:left="420" w:right="537"/>
    </w:pPr>
    <w:rPr>
      <w:caps/>
      <w:noProof/>
      <w:color w:val="0053A1" w:themeColor="accent1"/>
      <w:sz w:val="20"/>
      <w:lang w:val="en-US"/>
    </w:rPr>
  </w:style>
  <w:style w:type="paragraph" w:styleId="En-ttedetabledesmatires">
    <w:name w:val="TOC Heading"/>
    <w:basedOn w:val="Titre1"/>
    <w:next w:val="Normal"/>
    <w:uiPriority w:val="39"/>
    <w:unhideWhenUsed/>
    <w:qFormat/>
    <w:rsid w:val="00F467BC"/>
    <w:pPr>
      <w:spacing w:before="480" w:after="0" w:line="240" w:lineRule="atLeast"/>
      <w:outlineLvl w:val="9"/>
    </w:pPr>
    <w:rPr>
      <w:b/>
      <w:color w:val="003D78" w:themeColor="accent1" w:themeShade="BF"/>
      <w:sz w:val="28"/>
    </w:rPr>
  </w:style>
  <w:style w:type="paragraph" w:styleId="TM2">
    <w:name w:val="toc 2"/>
    <w:basedOn w:val="Normal"/>
    <w:next w:val="Normal"/>
    <w:autoRedefine/>
    <w:uiPriority w:val="39"/>
    <w:unhideWhenUsed/>
    <w:rsid w:val="00F467BC"/>
    <w:pPr>
      <w:spacing w:after="100"/>
      <w:ind w:left="220"/>
    </w:pPr>
  </w:style>
  <w:style w:type="paragraph" w:styleId="TM3">
    <w:name w:val="toc 3"/>
    <w:basedOn w:val="Normal"/>
    <w:next w:val="Normal"/>
    <w:autoRedefine/>
    <w:uiPriority w:val="39"/>
    <w:unhideWhenUsed/>
    <w:rsid w:val="00F467BC"/>
    <w:pPr>
      <w:spacing w:after="100"/>
      <w:ind w:left="440"/>
    </w:pPr>
  </w:style>
  <w:style w:type="character" w:styleId="Lienhypertexte">
    <w:name w:val="Hyperlink"/>
    <w:basedOn w:val="Policepardfaut"/>
    <w:uiPriority w:val="99"/>
    <w:unhideWhenUsed/>
    <w:rsid w:val="00F467BC"/>
    <w:rPr>
      <w:color w:val="0000FF"/>
      <w:u w:val="single"/>
    </w:rPr>
  </w:style>
  <w:style w:type="paragraph" w:customStyle="1" w:styleId="PageGarde">
    <w:name w:val="PageGarde"/>
    <w:basedOn w:val="Normal"/>
    <w:link w:val="PageGardeCar"/>
    <w:qFormat/>
    <w:rsid w:val="00F467BC"/>
    <w:pPr>
      <w:spacing w:before="120" w:line="240" w:lineRule="auto"/>
      <w:contextualSpacing/>
      <w:jc w:val="center"/>
    </w:pPr>
    <w:rPr>
      <w:rFonts w:asciiTheme="majorHAnsi" w:eastAsiaTheme="majorEastAsia" w:hAnsiTheme="majorHAnsi" w:cstheme="majorBidi"/>
      <w:color w:val="4C1B62" w:themeColor="text2" w:themeShade="BF"/>
      <w:spacing w:val="5"/>
      <w:kern w:val="28"/>
      <w:sz w:val="44"/>
      <w:szCs w:val="44"/>
      <w:lang w:eastAsia="fr-FR"/>
    </w:rPr>
  </w:style>
  <w:style w:type="character" w:customStyle="1" w:styleId="PageGardeCar">
    <w:name w:val="PageGarde Car"/>
    <w:basedOn w:val="Policepardfaut"/>
    <w:link w:val="PageGarde"/>
    <w:rsid w:val="00F467BC"/>
    <w:rPr>
      <w:rFonts w:asciiTheme="majorHAnsi" w:eastAsiaTheme="majorEastAsia" w:hAnsiTheme="majorHAnsi" w:cstheme="majorBidi"/>
      <w:color w:val="4C1B62" w:themeColor="text2" w:themeShade="BF"/>
      <w:spacing w:val="5"/>
      <w:kern w:val="28"/>
      <w:sz w:val="44"/>
      <w:szCs w:val="44"/>
      <w:lang w:eastAsia="fr-FR"/>
    </w:rPr>
  </w:style>
  <w:style w:type="paragraph" w:styleId="Paragraphedeliste">
    <w:name w:val="List Paragraph"/>
    <w:aliases w:val="AMR Paragraphe de liste 1er niveau"/>
    <w:basedOn w:val="Normal"/>
    <w:link w:val="ParagraphedelisteCar"/>
    <w:uiPriority w:val="34"/>
    <w:qFormat/>
    <w:rsid w:val="00F467BC"/>
    <w:pPr>
      <w:ind w:left="720"/>
      <w:contextualSpacing/>
    </w:pPr>
  </w:style>
  <w:style w:type="character" w:customStyle="1" w:styleId="ParagraphedelisteCar">
    <w:name w:val="Paragraphe de liste Car"/>
    <w:aliases w:val="AMR Paragraphe de liste 1er niveau Car"/>
    <w:basedOn w:val="Policepardfaut"/>
    <w:link w:val="Paragraphedeliste"/>
    <w:uiPriority w:val="34"/>
    <w:rsid w:val="00F467BC"/>
    <w:rPr>
      <w:color w:val="000000" w:themeColor="text1"/>
    </w:rPr>
  </w:style>
  <w:style w:type="paragraph" w:customStyle="1" w:styleId="Titre2-PMD">
    <w:name w:val="Titre2-PMD"/>
    <w:basedOn w:val="Titre2"/>
    <w:next w:val="Titre3-PMD"/>
    <w:link w:val="Titre2-PMDCar"/>
    <w:qFormat/>
    <w:rsid w:val="00F467BC"/>
    <w:pPr>
      <w:keepLines w:val="0"/>
      <w:numPr>
        <w:numId w:val="10"/>
      </w:numPr>
      <w:shd w:val="clear" w:color="auto" w:fill="31849B"/>
      <w:spacing w:before="360" w:after="120" w:line="240" w:lineRule="auto"/>
      <w:jc w:val="both"/>
    </w:pPr>
    <w:rPr>
      <w:rFonts w:ascii="Verdana" w:eastAsiaTheme="minorHAnsi" w:hAnsi="Verdana" w:cstheme="minorBidi"/>
      <w:b/>
      <w:bCs w:val="0"/>
      <w:color w:val="FFFFFF" w:themeColor="background1"/>
      <w:spacing w:val="15"/>
      <w:sz w:val="24"/>
      <w:szCs w:val="22"/>
      <w:lang w:eastAsia="fr-FR" w:bidi="en-US"/>
    </w:rPr>
  </w:style>
  <w:style w:type="paragraph" w:customStyle="1" w:styleId="Titre3-PMD">
    <w:name w:val="Titre3-PMD"/>
    <w:basedOn w:val="Titre3"/>
    <w:next w:val="Normal"/>
    <w:link w:val="Titre3-PMDCar"/>
    <w:qFormat/>
    <w:rsid w:val="00F467BC"/>
    <w:pPr>
      <w:keepLines w:val="0"/>
      <w:numPr>
        <w:ilvl w:val="1"/>
        <w:numId w:val="10"/>
      </w:numPr>
      <w:shd w:val="clear" w:color="auto" w:fill="E2F0DD" w:themeFill="accent4" w:themeFillTint="33"/>
      <w:spacing w:after="240" w:line="240" w:lineRule="auto"/>
      <w:jc w:val="both"/>
    </w:pPr>
    <w:rPr>
      <w:rFonts w:ascii="Verdana" w:eastAsiaTheme="minorHAnsi" w:hAnsi="Verdana" w:cstheme="minorBidi"/>
      <w:b/>
      <w:bCs w:val="0"/>
      <w:color w:val="FFFFFF" w:themeColor="background1"/>
      <w:spacing w:val="15"/>
      <w:sz w:val="24"/>
      <w:lang w:eastAsia="fr-FR" w:bidi="en-US"/>
    </w:rPr>
  </w:style>
  <w:style w:type="character" w:customStyle="1" w:styleId="Titre3-PMDCar">
    <w:name w:val="Titre3-PMD Car"/>
    <w:basedOn w:val="Policepardfaut"/>
    <w:link w:val="Titre3-PMD"/>
    <w:rsid w:val="00F467BC"/>
    <w:rPr>
      <w:rFonts w:ascii="Verdana" w:hAnsi="Verdana"/>
      <w:b/>
      <w:color w:val="FFFFFF" w:themeColor="background1"/>
      <w:spacing w:val="15"/>
      <w:sz w:val="24"/>
      <w:shd w:val="clear" w:color="auto" w:fill="E2F0DD" w:themeFill="accent4" w:themeFillTint="33"/>
      <w:lang w:eastAsia="fr-FR" w:bidi="en-US"/>
    </w:rPr>
  </w:style>
  <w:style w:type="character" w:customStyle="1" w:styleId="Titre2-PMDCar">
    <w:name w:val="Titre2-PMD Car"/>
    <w:basedOn w:val="Policepardfaut"/>
    <w:link w:val="Titre2-PMD"/>
    <w:rsid w:val="00F467BC"/>
    <w:rPr>
      <w:rFonts w:ascii="Verdana" w:hAnsi="Verdana"/>
      <w:b/>
      <w:color w:val="FFFFFF" w:themeColor="background1"/>
      <w:spacing w:val="15"/>
      <w:sz w:val="24"/>
      <w:shd w:val="clear" w:color="auto" w:fill="31849B"/>
      <w:lang w:eastAsia="fr-FR" w:bidi="en-US"/>
    </w:rPr>
  </w:style>
  <w:style w:type="paragraph" w:customStyle="1" w:styleId="Enum1">
    <w:name w:val="Enum1"/>
    <w:basedOn w:val="Normal"/>
    <w:link w:val="Enum1Car"/>
    <w:rsid w:val="00F467BC"/>
    <w:pPr>
      <w:keepLines/>
      <w:spacing w:before="180" w:line="240" w:lineRule="auto"/>
      <w:jc w:val="both"/>
    </w:pPr>
    <w:rPr>
      <w:rFonts w:ascii="Arial" w:eastAsia="Times New Roman" w:hAnsi="Arial" w:cs="Times New Roman"/>
      <w:color w:val="auto"/>
      <w:sz w:val="20"/>
      <w:szCs w:val="20"/>
      <w:lang w:eastAsia="fr-FR"/>
    </w:rPr>
  </w:style>
  <w:style w:type="character" w:customStyle="1" w:styleId="Enum1Car">
    <w:name w:val="Enum1 Car"/>
    <w:basedOn w:val="Policepardfaut"/>
    <w:link w:val="Enum1"/>
    <w:rsid w:val="00F467BC"/>
    <w:rPr>
      <w:rFonts w:ascii="Arial" w:eastAsia="Times New Roman" w:hAnsi="Arial" w:cs="Times New Roman"/>
      <w:sz w:val="20"/>
      <w:szCs w:val="20"/>
      <w:lang w:eastAsia="fr-FR"/>
    </w:rPr>
  </w:style>
  <w:style w:type="paragraph" w:customStyle="1" w:styleId="Titre1-PMD">
    <w:name w:val="Titre1-PMD"/>
    <w:basedOn w:val="Titre1"/>
    <w:link w:val="Titre1-PMDCar"/>
    <w:qFormat/>
    <w:rsid w:val="00F467BC"/>
    <w:pPr>
      <w:numPr>
        <w:numId w:val="14"/>
      </w:numPr>
      <w:pBdr>
        <w:top w:val="single" w:sz="24" w:space="0" w:color="7D5800" w:themeColor="accent5" w:themeShade="80"/>
        <w:left w:val="single" w:sz="24" w:space="0" w:color="7D5800" w:themeColor="accent5" w:themeShade="80"/>
        <w:bottom w:val="single" w:sz="24" w:space="0" w:color="7D5800" w:themeColor="accent5" w:themeShade="80"/>
        <w:right w:val="single" w:sz="24" w:space="0" w:color="7D5800" w:themeColor="accent5" w:themeShade="80"/>
      </w:pBdr>
      <w:shd w:val="clear" w:color="auto" w:fill="7D5800" w:themeFill="accent5" w:themeFillShade="80"/>
      <w:spacing w:before="480" w:after="480" w:line="240" w:lineRule="auto"/>
      <w:contextualSpacing/>
      <w:jc w:val="both"/>
    </w:pPr>
    <w:rPr>
      <w:rFonts w:ascii="Verdana" w:eastAsiaTheme="minorHAnsi" w:hAnsi="Verdana" w:cstheme="minorBidi"/>
      <w:b/>
      <w:caps/>
      <w:color w:val="FFFFFF" w:themeColor="background1"/>
      <w:spacing w:val="15"/>
      <w:sz w:val="24"/>
      <w:szCs w:val="22"/>
      <w:lang w:eastAsia="fr-FR" w:bidi="en-US"/>
    </w:rPr>
  </w:style>
  <w:style w:type="character" w:customStyle="1" w:styleId="Titre1-PMDCar">
    <w:name w:val="Titre1-PMD Car"/>
    <w:basedOn w:val="Policepardfaut"/>
    <w:link w:val="Titre1-PMD"/>
    <w:rsid w:val="00F467BC"/>
    <w:rPr>
      <w:rFonts w:ascii="Verdana" w:hAnsi="Verdana"/>
      <w:b/>
      <w:bCs/>
      <w:caps/>
      <w:color w:val="FFFFFF" w:themeColor="background1"/>
      <w:spacing w:val="15"/>
      <w:sz w:val="24"/>
      <w:shd w:val="clear" w:color="auto" w:fill="7D5800" w:themeFill="accent5" w:themeFillShade="80"/>
      <w:lang w:eastAsia="fr-FR" w:bidi="en-US"/>
    </w:rPr>
  </w:style>
  <w:style w:type="paragraph" w:customStyle="1" w:styleId="Default">
    <w:name w:val="Default"/>
    <w:rsid w:val="00F467BC"/>
    <w:pPr>
      <w:autoSpaceDE w:val="0"/>
      <w:autoSpaceDN w:val="0"/>
      <w:adjustRightInd w:val="0"/>
      <w:spacing w:after="0" w:line="240" w:lineRule="auto"/>
    </w:pPr>
    <w:rPr>
      <w:rFonts w:ascii="Arial" w:eastAsiaTheme="minorEastAsia" w:hAnsi="Arial" w:cs="Arial"/>
      <w:color w:val="000000"/>
      <w:sz w:val="24"/>
      <w:szCs w:val="24"/>
      <w:lang w:eastAsia="fr-FR"/>
    </w:rPr>
  </w:style>
  <w:style w:type="paragraph" w:styleId="Commentaire">
    <w:name w:val="annotation text"/>
    <w:basedOn w:val="Normal"/>
    <w:link w:val="CommentaireCar"/>
    <w:uiPriority w:val="99"/>
    <w:unhideWhenUsed/>
    <w:rsid w:val="00F467BC"/>
    <w:pPr>
      <w:spacing w:before="120" w:line="240" w:lineRule="auto"/>
      <w:contextualSpacing/>
      <w:jc w:val="both"/>
    </w:pPr>
    <w:rPr>
      <w:rFonts w:eastAsiaTheme="minorEastAsia"/>
      <w:color w:val="auto"/>
      <w:sz w:val="20"/>
      <w:szCs w:val="20"/>
      <w:lang w:eastAsia="fr-FR"/>
    </w:rPr>
  </w:style>
  <w:style w:type="character" w:customStyle="1" w:styleId="CommentaireCar">
    <w:name w:val="Commentaire Car"/>
    <w:basedOn w:val="Policepardfaut"/>
    <w:link w:val="Commentaire"/>
    <w:uiPriority w:val="99"/>
    <w:rsid w:val="00F467BC"/>
    <w:rPr>
      <w:rFonts w:eastAsiaTheme="minorEastAsia"/>
      <w:sz w:val="20"/>
      <w:szCs w:val="20"/>
      <w:lang w:eastAsia="fr-FR"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F467BC"/>
    <w:rPr>
      <w:rFonts w:eastAsiaTheme="minorEastAsia"/>
      <w:b/>
      <w:bCs/>
      <w:sz w:val="20"/>
      <w:szCs w:val="20"/>
      <w:lang w:eastAsia="fr-FR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F467BC"/>
    <w:rPr>
      <w:b/>
      <w:bCs/>
    </w:rPr>
  </w:style>
  <w:style w:type="character" w:customStyle="1" w:styleId="ObjetducommentaireCar1">
    <w:name w:val="Objet du commentaire Car1"/>
    <w:basedOn w:val="CommentaireCar"/>
    <w:uiPriority w:val="99"/>
    <w:semiHidden/>
    <w:rsid w:val="00F467BC"/>
    <w:rPr>
      <w:rFonts w:eastAsiaTheme="minorEastAsia"/>
      <w:b/>
      <w:bCs/>
      <w:sz w:val="20"/>
      <w:szCs w:val="20"/>
      <w:lang w:eastAsia="fr-FR"/>
    </w:rPr>
  </w:style>
  <w:style w:type="paragraph" w:customStyle="1" w:styleId="CTCorpsdetexte">
    <w:name w:val="CT Corps de texte"/>
    <w:basedOn w:val="Normal"/>
    <w:rsid w:val="00F467BC"/>
    <w:pPr>
      <w:spacing w:before="120" w:line="264" w:lineRule="auto"/>
      <w:contextualSpacing/>
      <w:jc w:val="both"/>
    </w:pPr>
    <w:rPr>
      <w:rFonts w:ascii="Arial" w:eastAsia="Times New Roman" w:hAnsi="Arial" w:cs="Arial"/>
      <w:color w:val="auto"/>
      <w:sz w:val="20"/>
      <w:szCs w:val="20"/>
      <w:lang w:eastAsia="fr-FR"/>
    </w:rPr>
  </w:style>
  <w:style w:type="paragraph" w:customStyle="1" w:styleId="CTIIIII">
    <w:name w:val="CT I II II"/>
    <w:basedOn w:val="Normal"/>
    <w:rsid w:val="00F467BC"/>
    <w:pPr>
      <w:spacing w:before="120" w:line="240" w:lineRule="auto"/>
      <w:contextualSpacing/>
      <w:jc w:val="both"/>
    </w:pPr>
    <w:rPr>
      <w:rFonts w:ascii="Arial" w:eastAsia="Times New Roman" w:hAnsi="Arial" w:cs="Arial"/>
      <w:b/>
      <w:smallCaps/>
      <w:color w:val="auto"/>
      <w:sz w:val="36"/>
      <w:szCs w:val="36"/>
      <w:u w:val="thick"/>
      <w:lang w:eastAsia="fr-FR"/>
    </w:rPr>
  </w:style>
  <w:style w:type="paragraph" w:customStyle="1" w:styleId="NormalParagraphStyle">
    <w:name w:val="NormalParagraphStyle"/>
    <w:basedOn w:val="Normal"/>
    <w:uiPriority w:val="99"/>
    <w:rsid w:val="00F467BC"/>
    <w:pPr>
      <w:autoSpaceDE w:val="0"/>
      <w:autoSpaceDN w:val="0"/>
      <w:adjustRightInd w:val="0"/>
      <w:spacing w:before="200" w:line="288" w:lineRule="auto"/>
      <w:contextualSpacing/>
      <w:jc w:val="both"/>
      <w:textAlignment w:val="center"/>
    </w:pPr>
    <w:rPr>
      <w:rFonts w:ascii="Verdana" w:eastAsiaTheme="minorEastAsia" w:hAnsi="Verdana"/>
      <w:color w:val="000000"/>
      <w:szCs w:val="20"/>
      <w:lang w:val="en-GB" w:eastAsia="fr-FR" w:bidi="en-US"/>
    </w:rPr>
  </w:style>
  <w:style w:type="paragraph" w:customStyle="1" w:styleId="HautPage">
    <w:name w:val="HautPage"/>
    <w:basedOn w:val="Normal"/>
    <w:qFormat/>
    <w:rsid w:val="00F467BC"/>
    <w:pPr>
      <w:pBdr>
        <w:top w:val="single" w:sz="12" w:space="1" w:color="BB8400" w:themeColor="accent5" w:themeShade="BF"/>
      </w:pBdr>
      <w:spacing w:before="120" w:line="240" w:lineRule="auto"/>
      <w:contextualSpacing/>
      <w:jc w:val="both"/>
    </w:pPr>
    <w:rPr>
      <w:rFonts w:ascii="Calibri" w:eastAsiaTheme="minorEastAsia" w:hAnsi="Calibri"/>
      <w:noProof/>
      <w:color w:val="auto"/>
      <w:szCs w:val="20"/>
      <w:lang w:eastAsia="fr-FR" w:bidi="en-US"/>
    </w:rPr>
  </w:style>
  <w:style w:type="character" w:styleId="Rfrenceintense">
    <w:name w:val="Intense Reference"/>
    <w:uiPriority w:val="32"/>
    <w:qFormat/>
    <w:rsid w:val="00F467BC"/>
    <w:rPr>
      <w:b/>
      <w:bCs/>
      <w:i/>
      <w:iCs/>
      <w:caps/>
      <w:color w:val="0053A1" w:themeColor="accent1"/>
    </w:rPr>
  </w:style>
  <w:style w:type="paragraph" w:customStyle="1" w:styleId="TableauTitre">
    <w:name w:val="TableauTitre"/>
    <w:basedOn w:val="Normal"/>
    <w:link w:val="TableauTitreCar"/>
    <w:qFormat/>
    <w:rsid w:val="00F467BC"/>
    <w:pPr>
      <w:spacing w:before="200" w:line="240" w:lineRule="auto"/>
      <w:contextualSpacing/>
      <w:jc w:val="center"/>
    </w:pPr>
    <w:rPr>
      <w:rFonts w:ascii="Verdana" w:eastAsiaTheme="minorEastAsia" w:hAnsi="Verdana"/>
      <w:color w:val="auto"/>
      <w:szCs w:val="20"/>
      <w:lang w:eastAsia="fr-FR" w:bidi="en-US"/>
    </w:rPr>
  </w:style>
  <w:style w:type="character" w:customStyle="1" w:styleId="TableauTitreCar">
    <w:name w:val="TableauTitre Car"/>
    <w:basedOn w:val="Policepardfaut"/>
    <w:link w:val="TableauTitre"/>
    <w:rsid w:val="00F467BC"/>
    <w:rPr>
      <w:rFonts w:ascii="Verdana" w:eastAsiaTheme="minorEastAsia" w:hAnsi="Verdana"/>
      <w:szCs w:val="20"/>
      <w:lang w:eastAsia="fr-FR" w:bidi="en-US"/>
    </w:rPr>
  </w:style>
  <w:style w:type="paragraph" w:styleId="Retraitnormal">
    <w:name w:val="Normal Indent"/>
    <w:aliases w:val="Normal List"/>
    <w:basedOn w:val="Normal"/>
    <w:link w:val="RetraitnormalCar"/>
    <w:rsid w:val="00F467BC"/>
    <w:pPr>
      <w:keepLines/>
      <w:spacing w:before="240" w:line="240" w:lineRule="auto"/>
      <w:ind w:left="851"/>
      <w:contextualSpacing/>
      <w:jc w:val="both"/>
    </w:pPr>
    <w:rPr>
      <w:rFonts w:ascii="Arial" w:eastAsia="Times New Roman" w:hAnsi="Arial" w:cs="Times New Roman"/>
      <w:color w:val="auto"/>
      <w:sz w:val="20"/>
      <w:szCs w:val="20"/>
      <w:lang w:eastAsia="fr-FR"/>
    </w:rPr>
  </w:style>
  <w:style w:type="character" w:customStyle="1" w:styleId="RetraitnormalCar">
    <w:name w:val="Retrait normal Car"/>
    <w:aliases w:val="Normal List Car"/>
    <w:basedOn w:val="Policepardfaut"/>
    <w:link w:val="Retraitnormal"/>
    <w:rsid w:val="00F467BC"/>
    <w:rPr>
      <w:rFonts w:ascii="Arial" w:eastAsia="Times New Roman" w:hAnsi="Arial" w:cs="Times New Roman"/>
      <w:sz w:val="20"/>
      <w:szCs w:val="20"/>
      <w:lang w:eastAsia="fr-FR"/>
    </w:rPr>
  </w:style>
  <w:style w:type="paragraph" w:customStyle="1" w:styleId="NORMALTXT">
    <w:name w:val="NORMAL TXT"/>
    <w:basedOn w:val="Normal"/>
    <w:link w:val="NORMALTXTChar"/>
    <w:qFormat/>
    <w:rsid w:val="00F467BC"/>
    <w:pPr>
      <w:spacing w:before="120" w:line="240" w:lineRule="auto"/>
      <w:ind w:left="426"/>
      <w:contextualSpacing/>
      <w:jc w:val="both"/>
    </w:pPr>
    <w:rPr>
      <w:rFonts w:ascii="Arial" w:eastAsia="Times New Roman" w:hAnsi="Arial" w:cs="Arial"/>
      <w:color w:val="auto"/>
      <w:sz w:val="20"/>
      <w:szCs w:val="20"/>
      <w:lang w:eastAsia="fr-FR"/>
    </w:rPr>
  </w:style>
  <w:style w:type="character" w:customStyle="1" w:styleId="NORMALTXTChar">
    <w:name w:val="NORMAL TXT Char"/>
    <w:basedOn w:val="Policepardfaut"/>
    <w:link w:val="NORMALTXT"/>
    <w:rsid w:val="00F467BC"/>
    <w:rPr>
      <w:rFonts w:ascii="Arial" w:eastAsia="Times New Roman" w:hAnsi="Arial" w:cs="Arial"/>
      <w:sz w:val="20"/>
      <w:szCs w:val="20"/>
      <w:lang w:eastAsia="fr-FR"/>
    </w:rPr>
  </w:style>
  <w:style w:type="paragraph" w:styleId="Sansinterligne">
    <w:name w:val="No Spacing"/>
    <w:uiPriority w:val="1"/>
    <w:qFormat/>
    <w:rsid w:val="00F467BC"/>
    <w:pPr>
      <w:spacing w:after="0" w:line="240" w:lineRule="auto"/>
    </w:pPr>
    <w:rPr>
      <w:rFonts w:eastAsiaTheme="minorEastAsia"/>
      <w:lang w:eastAsia="fr-FR"/>
    </w:rPr>
  </w:style>
  <w:style w:type="character" w:customStyle="1" w:styleId="ExplorateurdedocumentsCar">
    <w:name w:val="Explorateur de documents Car"/>
    <w:basedOn w:val="Policepardfaut"/>
    <w:link w:val="Explorateurdedocuments"/>
    <w:uiPriority w:val="99"/>
    <w:semiHidden/>
    <w:rsid w:val="00F467BC"/>
    <w:rPr>
      <w:rFonts w:ascii="Tahoma" w:eastAsiaTheme="minorEastAsia" w:hAnsi="Tahoma" w:cs="Tahoma"/>
      <w:sz w:val="16"/>
      <w:szCs w:val="16"/>
      <w:lang w:eastAsia="fr-FR"/>
    </w:rPr>
  </w:style>
  <w:style w:type="paragraph" w:styleId="Explorateurdedocuments">
    <w:name w:val="Document Map"/>
    <w:basedOn w:val="Normal"/>
    <w:link w:val="ExplorateurdedocumentsCar"/>
    <w:uiPriority w:val="99"/>
    <w:semiHidden/>
    <w:unhideWhenUsed/>
    <w:rsid w:val="00F467BC"/>
    <w:pPr>
      <w:spacing w:before="120" w:line="240" w:lineRule="auto"/>
      <w:contextualSpacing/>
      <w:jc w:val="both"/>
    </w:pPr>
    <w:rPr>
      <w:rFonts w:ascii="Tahoma" w:eastAsiaTheme="minorEastAsia" w:hAnsi="Tahoma" w:cs="Tahoma"/>
      <w:color w:val="auto"/>
      <w:sz w:val="16"/>
      <w:szCs w:val="16"/>
      <w:lang w:eastAsia="fr-FR"/>
    </w:rPr>
  </w:style>
  <w:style w:type="character" w:customStyle="1" w:styleId="ExplorateurdedocumentsCar1">
    <w:name w:val="Explorateur de documents Car1"/>
    <w:basedOn w:val="Policepardfaut"/>
    <w:uiPriority w:val="99"/>
    <w:semiHidden/>
    <w:rsid w:val="00F467BC"/>
    <w:rPr>
      <w:rFonts w:ascii="Tahoma" w:hAnsi="Tahoma" w:cs="Tahoma"/>
      <w:color w:val="000000" w:themeColor="text1"/>
      <w:sz w:val="16"/>
      <w:szCs w:val="16"/>
    </w:rPr>
  </w:style>
  <w:style w:type="character" w:styleId="Marquedecommentaire">
    <w:name w:val="annotation reference"/>
    <w:basedOn w:val="Policepardfaut"/>
    <w:uiPriority w:val="99"/>
    <w:semiHidden/>
    <w:unhideWhenUsed/>
    <w:rsid w:val="00EA054A"/>
    <w:rPr>
      <w:sz w:val="16"/>
      <w:szCs w:val="16"/>
    </w:rPr>
  </w:style>
  <w:style w:type="paragraph" w:styleId="Rvision">
    <w:name w:val="Revision"/>
    <w:hidden/>
    <w:uiPriority w:val="99"/>
    <w:semiHidden/>
    <w:rsid w:val="000A4287"/>
    <w:pPr>
      <w:spacing w:after="0" w:line="240" w:lineRule="auto"/>
    </w:pPr>
    <w:rPr>
      <w:color w:val="000000" w:themeColor="text1"/>
    </w:rPr>
  </w:style>
  <w:style w:type="paragraph" w:styleId="Textebrut">
    <w:name w:val="Plain Text"/>
    <w:basedOn w:val="Normal"/>
    <w:link w:val="TextebrutCar"/>
    <w:uiPriority w:val="99"/>
    <w:unhideWhenUsed/>
    <w:rsid w:val="00AF6B02"/>
    <w:pPr>
      <w:spacing w:line="240" w:lineRule="auto"/>
    </w:pPr>
    <w:rPr>
      <w:rFonts w:ascii="Consolas" w:hAnsi="Consolas"/>
      <w:color w:val="auto"/>
      <w:sz w:val="21"/>
      <w:szCs w:val="21"/>
    </w:rPr>
  </w:style>
  <w:style w:type="character" w:customStyle="1" w:styleId="TextebrutCar">
    <w:name w:val="Texte brut Car"/>
    <w:basedOn w:val="Policepardfaut"/>
    <w:link w:val="Textebrut"/>
    <w:uiPriority w:val="99"/>
    <w:rsid w:val="00AF6B02"/>
    <w:rPr>
      <w:rFonts w:ascii="Consolas" w:hAnsi="Consolas"/>
      <w:sz w:val="21"/>
      <w:szCs w:val="21"/>
    </w:rPr>
  </w:style>
  <w:style w:type="paragraph" w:styleId="Notedebasdepage">
    <w:name w:val="footnote text"/>
    <w:basedOn w:val="Normal"/>
    <w:link w:val="NotedebasdepageCar"/>
    <w:uiPriority w:val="99"/>
    <w:semiHidden/>
    <w:unhideWhenUsed/>
    <w:rsid w:val="00345C12"/>
    <w:pPr>
      <w:spacing w:line="240" w:lineRule="auto"/>
    </w:pPr>
    <w:rPr>
      <w:sz w:val="20"/>
      <w:szCs w:val="20"/>
    </w:rPr>
  </w:style>
  <w:style w:type="character" w:customStyle="1" w:styleId="NotedebasdepageCar">
    <w:name w:val="Note de bas de page Car"/>
    <w:basedOn w:val="Policepardfaut"/>
    <w:link w:val="Notedebasdepage"/>
    <w:uiPriority w:val="99"/>
    <w:semiHidden/>
    <w:rsid w:val="00345C12"/>
    <w:rPr>
      <w:color w:val="000000" w:themeColor="text1"/>
      <w:sz w:val="20"/>
      <w:szCs w:val="20"/>
    </w:rPr>
  </w:style>
  <w:style w:type="character" w:styleId="Appelnotedebasdep">
    <w:name w:val="footnote reference"/>
    <w:basedOn w:val="Policepardfaut"/>
    <w:uiPriority w:val="99"/>
    <w:semiHidden/>
    <w:unhideWhenUsed/>
    <w:rsid w:val="00345C12"/>
    <w:rPr>
      <w:vertAlign w:val="superscript"/>
    </w:rPr>
  </w:style>
  <w:style w:type="character" w:customStyle="1" w:styleId="apple-converted-space">
    <w:name w:val="apple-converted-space"/>
    <w:basedOn w:val="Policepardfaut"/>
    <w:rsid w:val="007F51EC"/>
  </w:style>
  <w:style w:type="character" w:styleId="Mentionnonrsolue">
    <w:name w:val="Unresolved Mention"/>
    <w:basedOn w:val="Policepardfaut"/>
    <w:uiPriority w:val="99"/>
    <w:semiHidden/>
    <w:unhideWhenUsed/>
    <w:rsid w:val="00BD5766"/>
    <w:rPr>
      <w:color w:val="605E5C"/>
      <w:shd w:val="clear" w:color="auto" w:fill="E1DFDD"/>
    </w:rPr>
  </w:style>
  <w:style w:type="character" w:customStyle="1" w:styleId="TextedesaisieCar">
    <w:name w:val="Texte de saisie Car"/>
    <w:basedOn w:val="Policepardfaut"/>
    <w:link w:val="Textedesaisie"/>
    <w:rsid w:val="009447EF"/>
    <w:rPr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251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3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140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37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2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9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043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41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66838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670516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2090686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6197990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0648538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3318604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321470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265637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7319117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2851928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57039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70313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52660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33084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4020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012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11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BZ6644\AppData\Roaming\Microsoft\Templates\GRDF_cahier%20des%20charges.dotx" TargetMode="External"/></Relationships>
</file>

<file path=word/theme/theme1.xml><?xml version="1.0" encoding="utf-8"?>
<a:theme xmlns:a="http://schemas.openxmlformats.org/drawingml/2006/main" name="Thème Office">
  <a:themeElements>
    <a:clrScheme name="GRDF">
      <a:dk1>
        <a:sysClr val="windowText" lastClr="000000"/>
      </a:dk1>
      <a:lt1>
        <a:srgbClr val="FFFFFF"/>
      </a:lt1>
      <a:dk2>
        <a:srgbClr val="662483"/>
      </a:dk2>
      <a:lt2>
        <a:srgbClr val="CCCCC6"/>
      </a:lt2>
      <a:accent1>
        <a:srgbClr val="0053A1"/>
      </a:accent1>
      <a:accent2>
        <a:srgbClr val="009BC4"/>
      </a:accent2>
      <a:accent3>
        <a:srgbClr val="00B1AF"/>
      </a:accent3>
      <a:accent4>
        <a:srgbClr val="71B857"/>
      </a:accent4>
      <a:accent5>
        <a:srgbClr val="FAB200"/>
      </a:accent5>
      <a:accent6>
        <a:srgbClr val="9796A3"/>
      </a:accent6>
      <a:hlink>
        <a:srgbClr val="000000"/>
      </a:hlink>
      <a:folHlink>
        <a:srgbClr val="000000"/>
      </a:folHlink>
    </a:clrScheme>
    <a:fontScheme name="GRDF">
      <a:majorFont>
        <a:latin typeface="Avenir LT Std 65 Medium"/>
        <a:ea typeface=""/>
        <a:cs typeface=""/>
      </a:majorFont>
      <a:minorFont>
        <a:latin typeface="Avenir LT Std 55 Roman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2D1DB46BB733A49828DA0C6EE2C51C4" ma:contentTypeVersion="4" ma:contentTypeDescription="Crée un document." ma:contentTypeScope="" ma:versionID="8b9f6112671b130eebc50f149f161e57">
  <xsd:schema xmlns:xsd="http://www.w3.org/2001/XMLSchema" xmlns:xs="http://www.w3.org/2001/XMLSchema" xmlns:p="http://schemas.microsoft.com/office/2006/metadata/properties" xmlns:ns2="b76d9d3b-cfbc-4efe-b74c-8920d2900d59" targetNamespace="http://schemas.microsoft.com/office/2006/metadata/properties" ma:root="true" ma:fieldsID="06a9632484aa65a99d46ade22c98e45f" ns2:_="">
    <xsd:import namespace="b76d9d3b-cfbc-4efe-b74c-8920d2900d5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76d9d3b-cfbc-4efe-b74c-8920d2900d5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e de contenu"/>
        <xsd:element ref="dc:title" minOccurs="0" maxOccurs="1" ma:index="4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8B786F2-7FE3-4AA6-95AD-383BAB499B8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FF3DF4E-6DBE-4D72-9CBA-30C4413B8276}">
  <ds:schemaRefs>
    <ds:schemaRef ds:uri="http://schemas.microsoft.com/office/2006/documentManagement/types"/>
    <ds:schemaRef ds:uri="http://schemas.microsoft.com/office/infopath/2007/PartnerControls"/>
    <ds:schemaRef ds:uri="b76d9d3b-cfbc-4efe-b74c-8920d2900d59"/>
    <ds:schemaRef ds:uri="http://www.w3.org/XML/1998/namespace"/>
    <ds:schemaRef ds:uri="http://purl.org/dc/elements/1.1/"/>
    <ds:schemaRef ds:uri="http://schemas.openxmlformats.org/package/2006/metadata/core-properties"/>
    <ds:schemaRef ds:uri="http://schemas.microsoft.com/office/2006/metadata/properties"/>
    <ds:schemaRef ds:uri="http://purl.org/dc/dcmitype/"/>
    <ds:schemaRef ds:uri="http://purl.org/dc/terms/"/>
  </ds:schemaRefs>
</ds:datastoreItem>
</file>

<file path=customXml/itemProps3.xml><?xml version="1.0" encoding="utf-8"?>
<ds:datastoreItem xmlns:ds="http://schemas.openxmlformats.org/officeDocument/2006/customXml" ds:itemID="{5342483A-29A3-4CA2-BEBA-30593FD0D203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C0732191-AE67-4272-B8D2-C65C9207A66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76d9d3b-cfbc-4efe-b74c-8920d2900d5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GRDF_cahier des charges.dotx</Template>
  <TotalTime>2</TotalTime>
  <Pages>1</Pages>
  <Words>113</Words>
  <Characters>622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GRDF</vt:lpstr>
    </vt:vector>
  </TitlesOfParts>
  <Manager>GRDF</Manager>
  <Company>GRDF</Company>
  <LinksUpToDate>false</LinksUpToDate>
  <CharactersWithSpaces>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GRDF</dc:title>
  <dc:subject>GRDF</dc:subject>
  <dc:creator>quentin.gerard@grdf.fr</dc:creator>
  <cp:lastModifiedBy>REDDAD Mehdi (GRDF)</cp:lastModifiedBy>
  <cp:revision>7</cp:revision>
  <cp:lastPrinted>2023-11-29T10:00:00Z</cp:lastPrinted>
  <dcterms:created xsi:type="dcterms:W3CDTF">2023-11-29T10:00:00Z</dcterms:created>
  <dcterms:modified xsi:type="dcterms:W3CDTF">2025-03-17T10:00:00Z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0x01010092D1DB46BB733A49828DA0C6EE2C51C4</vt:lpwstr>
  </property>
  <property fmtid="{D5CDD505-2E9C-101B-9397-08002B2CF9AE}" pid="3" name="Order">
    <vt:r8>2900</vt:r8>
  </property>
  <property fmtid="{D5CDD505-2E9C-101B-9397-08002B2CF9AE}" pid="4" name="xd_Signature">
    <vt:bool>false</vt:bool>
  </property>
  <property fmtid="{D5CDD505-2E9C-101B-9397-08002B2CF9AE}" pid="5" name="xd_ProgID">
    <vt:lpwstr/>
  </property>
  <property fmtid="{D5CDD505-2E9C-101B-9397-08002B2CF9AE}" pid="6" name="ComplianceAssetId">
    <vt:lpwstr/>
  </property>
  <property fmtid="{D5CDD505-2E9C-101B-9397-08002B2CF9AE}" pid="7" name="TemplateUrl">
    <vt:lpwstr/>
  </property>
  <property fmtid="{D5CDD505-2E9C-101B-9397-08002B2CF9AE}" pid="8" name="_ExtendedDescription">
    <vt:lpwstr/>
  </property>
  <property fmtid="{D5CDD505-2E9C-101B-9397-08002B2CF9AE}" pid="9" name="TriggerFlowInfo">
    <vt:lpwstr/>
  </property>
</Properties>
</file>